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C9" w:rsidRPr="000A6905" w:rsidRDefault="000A6905" w:rsidP="00083A07">
      <w:pPr>
        <w:tabs>
          <w:tab w:val="center" w:pos="1080"/>
          <w:tab w:val="right" w:pos="9072"/>
        </w:tabs>
        <w:suppressAutoHyphens/>
        <w:rPr>
          <w:rFonts w:ascii="AB BLine" w:hAnsi="AB BLine"/>
          <w:sz w:val="24"/>
          <w:lang w:val="fr-FR" w:eastAsia="ar-SA"/>
        </w:rPr>
      </w:pPr>
      <w:r>
        <w:rPr>
          <w:rFonts w:ascii="AB BLine" w:hAnsi="AB BLine"/>
          <w:noProof/>
          <w:sz w:val="24"/>
          <w:lang w:val="fr-FR" w:eastAsia="fr-FR"/>
        </w:rPr>
        <w:drawing>
          <wp:inline distT="0" distB="0" distL="0" distR="0">
            <wp:extent cx="1796291" cy="717352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inalco_1.rvb.300d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89" cy="72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07" w:type="pct"/>
        <w:jc w:val="center"/>
        <w:tblLayout w:type="fixed"/>
        <w:tblLook w:val="01E0" w:firstRow="1" w:lastRow="1" w:firstColumn="1" w:lastColumn="1" w:noHBand="0" w:noVBand="0"/>
      </w:tblPr>
      <w:tblGrid>
        <w:gridCol w:w="435"/>
        <w:gridCol w:w="669"/>
        <w:gridCol w:w="28"/>
        <w:gridCol w:w="46"/>
        <w:gridCol w:w="525"/>
        <w:gridCol w:w="11"/>
        <w:gridCol w:w="584"/>
        <w:gridCol w:w="126"/>
        <w:gridCol w:w="1038"/>
        <w:gridCol w:w="251"/>
        <w:gridCol w:w="142"/>
        <w:gridCol w:w="541"/>
        <w:gridCol w:w="100"/>
        <w:gridCol w:w="20"/>
        <w:gridCol w:w="541"/>
        <w:gridCol w:w="35"/>
        <w:gridCol w:w="506"/>
        <w:gridCol w:w="1118"/>
        <w:gridCol w:w="552"/>
        <w:gridCol w:w="240"/>
        <w:gridCol w:w="24"/>
        <w:gridCol w:w="416"/>
        <w:gridCol w:w="140"/>
        <w:gridCol w:w="2812"/>
      </w:tblGrid>
      <w:tr w:rsidR="00C554B1" w:rsidRPr="00766BD1" w:rsidTr="005B74BE">
        <w:trPr>
          <w:trHeight w:val="796"/>
          <w:jc w:val="center"/>
        </w:trPr>
        <w:tc>
          <w:tcPr>
            <w:tcW w:w="5000" w:type="pct"/>
            <w:gridSpan w:val="24"/>
            <w:vAlign w:val="center"/>
          </w:tcPr>
          <w:p w:rsidR="000A6905" w:rsidRPr="000A6905" w:rsidRDefault="000A6905" w:rsidP="00113FAE">
            <w:pPr>
              <w:pStyle w:val="Titre1"/>
              <w:jc w:val="center"/>
              <w:rPr>
                <w:rFonts w:ascii="AB BLine" w:hAnsi="AB BLine"/>
                <w:b/>
                <w:lang w:val="fr-FR"/>
              </w:rPr>
            </w:pPr>
            <w:r w:rsidRPr="000A6905">
              <w:rPr>
                <w:rFonts w:ascii="AB BLine" w:hAnsi="AB BLine"/>
                <w:b/>
                <w:lang w:val="fr-FR"/>
              </w:rPr>
              <w:t>DEMANDE D’ORDRE DE MISSION</w:t>
            </w:r>
          </w:p>
          <w:p w:rsidR="000A6905" w:rsidRDefault="000A6905" w:rsidP="00113FAE">
            <w:pPr>
              <w:pStyle w:val="Titre1"/>
              <w:jc w:val="center"/>
              <w:rPr>
                <w:rFonts w:ascii="AB BLine" w:hAnsi="AB BLine"/>
                <w:b/>
                <w:sz w:val="24"/>
                <w:lang w:val="fr-FR"/>
              </w:rPr>
            </w:pPr>
            <w:r>
              <w:rPr>
                <w:rFonts w:ascii="AB BLine" w:hAnsi="AB BLine"/>
                <w:b/>
                <w:sz w:val="24"/>
                <w:lang w:val="fr-FR"/>
              </w:rPr>
              <w:t>(valant autorisation d’absence)</w:t>
            </w:r>
          </w:p>
          <w:p w:rsidR="009A6760" w:rsidRPr="009A6760" w:rsidRDefault="000A6905" w:rsidP="00113FAE">
            <w:pPr>
              <w:pStyle w:val="Titre1"/>
              <w:jc w:val="center"/>
              <w:rPr>
                <w:rFonts w:ascii="AB BLine" w:hAnsi="AB BLine"/>
                <w:color w:val="FF0000"/>
                <w:sz w:val="22"/>
                <w:szCs w:val="15"/>
                <w:lang w:val="fr-FR"/>
              </w:rPr>
            </w:pPr>
            <w:r w:rsidRPr="009A6760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>Imprimé à compléter et à retourner</w:t>
            </w:r>
            <w:r w:rsidR="009A6760" w:rsidRPr="009A6760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 xml:space="preserve"> </w:t>
            </w:r>
            <w:r w:rsidR="00C02B22">
              <w:rPr>
                <w:rFonts w:ascii="AB BLine" w:hAnsi="AB BLine"/>
                <w:b/>
                <w:color w:val="FF0000"/>
                <w:sz w:val="22"/>
                <w:szCs w:val="15"/>
                <w:lang w:val="fr-FR"/>
              </w:rPr>
              <w:t>3</w:t>
            </w:r>
            <w:r w:rsidR="009A6760" w:rsidRPr="009A6760">
              <w:rPr>
                <w:rFonts w:ascii="AB BLine" w:hAnsi="AB BLine"/>
                <w:b/>
                <w:color w:val="FF0000"/>
                <w:sz w:val="22"/>
                <w:szCs w:val="15"/>
                <w:lang w:val="fr-FR"/>
              </w:rPr>
              <w:t xml:space="preserve"> semaines avant le départ</w:t>
            </w:r>
          </w:p>
          <w:p w:rsidR="00442BE3" w:rsidRDefault="000A6905" w:rsidP="00C02B22">
            <w:pPr>
              <w:pStyle w:val="Titre1"/>
              <w:jc w:val="center"/>
              <w:rPr>
                <w:rFonts w:ascii="AB BLine" w:hAnsi="AB BLine"/>
                <w:color w:val="FF0000"/>
                <w:sz w:val="22"/>
                <w:szCs w:val="15"/>
                <w:lang w:val="fr-FR"/>
              </w:rPr>
            </w:pPr>
            <w:r w:rsidRPr="009A6760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>au</w:t>
            </w:r>
            <w:r w:rsidR="00C02B22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>x</w:t>
            </w:r>
            <w:r w:rsidRPr="009A6760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 xml:space="preserve"> </w:t>
            </w:r>
            <w:r w:rsidR="00C02B22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 xml:space="preserve">responsables de centre de responsabilité ou </w:t>
            </w:r>
            <w:r w:rsidR="00442BE3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 xml:space="preserve">à </w:t>
            </w:r>
            <w:r w:rsidR="00C02B22">
              <w:rPr>
                <w:rFonts w:ascii="AB BLine" w:hAnsi="AB BLine"/>
                <w:color w:val="FF0000"/>
                <w:sz w:val="22"/>
                <w:szCs w:val="15"/>
                <w:lang w:val="fr-FR"/>
              </w:rPr>
              <w:t>leurs gestionnaires</w:t>
            </w:r>
          </w:p>
          <w:p w:rsidR="009A6760" w:rsidRPr="00442BE3" w:rsidRDefault="00442BE3" w:rsidP="00C02B22">
            <w:pPr>
              <w:pStyle w:val="Titre1"/>
              <w:jc w:val="center"/>
              <w:rPr>
                <w:rFonts w:ascii="AB BLine" w:hAnsi="AB BLine"/>
                <w:b/>
                <w:color w:val="FF0000"/>
                <w:sz w:val="22"/>
                <w:szCs w:val="15"/>
                <w:lang w:val="fr-FR"/>
              </w:rPr>
            </w:pPr>
            <w:r w:rsidRPr="00442BE3">
              <w:rPr>
                <w:rFonts w:ascii="AB BLine" w:hAnsi="AB BLine"/>
                <w:b/>
                <w:color w:val="FF0000"/>
                <w:sz w:val="22"/>
                <w:szCs w:val="15"/>
                <w:lang w:val="fr-FR"/>
              </w:rPr>
              <w:t xml:space="preserve"> (5 semaines pour une demande d’avance)</w:t>
            </w:r>
          </w:p>
          <w:p w:rsidR="00C02B22" w:rsidRPr="00C02B22" w:rsidRDefault="00C02B22" w:rsidP="00C02B22">
            <w:pPr>
              <w:rPr>
                <w:lang w:val="fr-FR"/>
              </w:rPr>
            </w:pPr>
          </w:p>
        </w:tc>
      </w:tr>
      <w:tr w:rsidR="00770131" w:rsidRPr="00766BD1" w:rsidTr="005B74BE">
        <w:trPr>
          <w:trHeight w:val="416"/>
          <w:jc w:val="center"/>
        </w:trPr>
        <w:tc>
          <w:tcPr>
            <w:tcW w:w="5000" w:type="pct"/>
            <w:gridSpan w:val="24"/>
            <w:shd w:val="pct10" w:color="FBD4B4" w:themeColor="accent6" w:themeTint="66" w:fill="FBD4B4" w:themeFill="accent6" w:themeFillTint="66"/>
            <w:vAlign w:val="center"/>
          </w:tcPr>
          <w:p w:rsidR="00770131" w:rsidRPr="000A6905" w:rsidRDefault="004D0545" w:rsidP="009D6A07">
            <w:pPr>
              <w:pStyle w:val="NormalWeb"/>
              <w:tabs>
                <w:tab w:val="left" w:pos="431"/>
              </w:tabs>
              <w:spacing w:before="0" w:beforeAutospacing="0" w:after="0"/>
              <w:rPr>
                <w:rFonts w:ascii="AB BLine" w:hAnsi="AB BLine"/>
              </w:rPr>
            </w:pPr>
            <w:sdt>
              <w:sdtPr>
                <w:rPr>
                  <w:rFonts w:ascii="AB BLine" w:hAnsi="AB BLine"/>
                  <w:szCs w:val="20"/>
                </w:rPr>
                <w:id w:val="205618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09E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0A6905">
              <w:rPr>
                <w:rFonts w:ascii="MS Gothic" w:eastAsia="MS Gothic" w:hAnsi="MS Gothic" w:hint="eastAsia"/>
                <w:sz w:val="18"/>
                <w:szCs w:val="18"/>
              </w:rPr>
              <w:t xml:space="preserve"> </w:t>
            </w:r>
            <w:r w:rsidR="00531F70" w:rsidRPr="000A6905">
              <w:rPr>
                <w:rFonts w:ascii="AB BLine" w:hAnsi="AB BLine"/>
                <w:sz w:val="18"/>
                <w:szCs w:val="18"/>
              </w:rPr>
              <w:t>Demande d’</w:t>
            </w:r>
            <w:r w:rsidR="0069777C" w:rsidRPr="000A6905">
              <w:rPr>
                <w:rFonts w:ascii="AB BLine" w:hAnsi="AB BLine"/>
                <w:sz w:val="18"/>
                <w:szCs w:val="18"/>
              </w:rPr>
              <w:t xml:space="preserve">Ordre de </w:t>
            </w:r>
            <w:r w:rsidR="009D6A07">
              <w:rPr>
                <w:rFonts w:ascii="AB BLine" w:hAnsi="AB BLine"/>
                <w:sz w:val="18"/>
                <w:szCs w:val="18"/>
              </w:rPr>
              <w:t>M</w:t>
            </w:r>
            <w:r w:rsidR="0069777C" w:rsidRPr="000A6905">
              <w:rPr>
                <w:rFonts w:ascii="AB BLine" w:hAnsi="AB BLine"/>
                <w:sz w:val="18"/>
                <w:szCs w:val="18"/>
              </w:rPr>
              <w:t xml:space="preserve">ission </w:t>
            </w:r>
            <w:r w:rsidR="0069777C" w:rsidRPr="000A6905">
              <w:rPr>
                <w:rFonts w:ascii="AB BLine" w:hAnsi="AB BLine"/>
                <w:b/>
                <w:sz w:val="18"/>
                <w:szCs w:val="18"/>
              </w:rPr>
              <w:t>avec remboursement</w:t>
            </w:r>
          </w:p>
        </w:tc>
      </w:tr>
      <w:tr w:rsidR="0069777C" w:rsidRPr="00766BD1" w:rsidTr="00FE27C3">
        <w:trPr>
          <w:trHeight w:val="783"/>
          <w:jc w:val="center"/>
        </w:trPr>
        <w:tc>
          <w:tcPr>
            <w:tcW w:w="5000" w:type="pct"/>
            <w:gridSpan w:val="24"/>
            <w:tcBorders>
              <w:bottom w:val="single" w:sz="8" w:space="0" w:color="999999"/>
            </w:tcBorders>
            <w:shd w:val="clear" w:color="auto" w:fill="FBD4B4" w:themeFill="accent6" w:themeFillTint="66"/>
            <w:vAlign w:val="center"/>
          </w:tcPr>
          <w:p w:rsidR="0069777C" w:rsidRDefault="004D0545" w:rsidP="009D6A07">
            <w:pPr>
              <w:pStyle w:val="NormalWeb"/>
              <w:tabs>
                <w:tab w:val="left" w:pos="420"/>
              </w:tabs>
              <w:spacing w:after="120"/>
              <w:rPr>
                <w:rFonts w:ascii="AB BLine" w:hAnsi="AB BLine"/>
                <w:sz w:val="18"/>
                <w:szCs w:val="18"/>
                <w:u w:val="single"/>
              </w:rPr>
            </w:pPr>
            <w:sdt>
              <w:sdtPr>
                <w:rPr>
                  <w:rFonts w:ascii="AB BLine" w:hAnsi="AB BLine"/>
                  <w:szCs w:val="20"/>
                </w:rPr>
                <w:id w:val="-66362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CC7">
                  <w:rPr>
                    <w:rFonts w:ascii="MS Gothic" w:eastAsia="MS Gothic" w:hAnsi="MS Gothic" w:hint="eastAsia"/>
                    <w:szCs w:val="20"/>
                  </w:rPr>
                  <w:t>☐</w:t>
                </w:r>
              </w:sdtContent>
            </w:sdt>
            <w:r w:rsidR="000A6905">
              <w:rPr>
                <w:rFonts w:ascii="MS Gothic" w:eastAsia="MS Gothic" w:hAnsi="MS Gothic" w:hint="eastAsia"/>
                <w:sz w:val="18"/>
                <w:szCs w:val="18"/>
              </w:rPr>
              <w:t xml:space="preserve"> </w:t>
            </w:r>
            <w:r w:rsidR="00531F70" w:rsidRPr="000A6905">
              <w:rPr>
                <w:rFonts w:ascii="AB BLine" w:hAnsi="AB BLine"/>
                <w:sz w:val="18"/>
                <w:szCs w:val="18"/>
              </w:rPr>
              <w:t>Demande d’</w:t>
            </w:r>
            <w:r w:rsidR="0069777C" w:rsidRPr="000A6905">
              <w:rPr>
                <w:rFonts w:ascii="AB BLine" w:hAnsi="AB BLine"/>
                <w:sz w:val="18"/>
                <w:szCs w:val="18"/>
              </w:rPr>
              <w:t xml:space="preserve">Ordre de </w:t>
            </w:r>
            <w:r w:rsidR="009D6A07">
              <w:rPr>
                <w:rFonts w:ascii="AB BLine" w:hAnsi="AB BLine"/>
                <w:sz w:val="18"/>
                <w:szCs w:val="18"/>
              </w:rPr>
              <w:t>M</w:t>
            </w:r>
            <w:r w:rsidR="0069777C" w:rsidRPr="000A6905">
              <w:rPr>
                <w:rFonts w:ascii="AB BLine" w:hAnsi="AB BLine"/>
                <w:sz w:val="18"/>
                <w:szCs w:val="18"/>
              </w:rPr>
              <w:t xml:space="preserve">ission </w:t>
            </w:r>
            <w:r w:rsidR="0069777C" w:rsidRPr="000A6905">
              <w:rPr>
                <w:rFonts w:ascii="AB BLine" w:hAnsi="AB BLine"/>
                <w:b/>
                <w:sz w:val="18"/>
                <w:szCs w:val="18"/>
              </w:rPr>
              <w:t>sans frais</w:t>
            </w:r>
            <w:r w:rsidR="0069777C" w:rsidRPr="000A6905">
              <w:rPr>
                <w:rFonts w:ascii="AB BLine" w:hAnsi="AB BLine"/>
                <w:sz w:val="18"/>
                <w:szCs w:val="18"/>
              </w:rPr>
              <w:t xml:space="preserve"> </w:t>
            </w:r>
            <w:r w:rsidR="0069777C" w:rsidRPr="000A6905">
              <w:rPr>
                <w:rFonts w:ascii="AB BLine" w:hAnsi="AB BLine"/>
                <w:sz w:val="18"/>
                <w:szCs w:val="18"/>
                <w:u w:val="single"/>
              </w:rPr>
              <w:t>valant attestation de non–paiement</w:t>
            </w:r>
          </w:p>
          <w:p w:rsidR="00FE27C3" w:rsidRPr="00FE27C3" w:rsidRDefault="00FE27C3" w:rsidP="00FE27C3">
            <w:pPr>
              <w:pStyle w:val="NormalWeb"/>
              <w:tabs>
                <w:tab w:val="left" w:pos="420"/>
              </w:tabs>
              <w:spacing w:before="0" w:beforeAutospacing="0" w:after="120"/>
              <w:rPr>
                <w:rFonts w:ascii="AB BLine" w:hAnsi="AB BLine"/>
                <w:b/>
                <w:sz w:val="20"/>
              </w:rPr>
            </w:pPr>
            <w:r>
              <w:rPr>
                <w:rFonts w:ascii="AB BLine" w:hAnsi="AB BLine"/>
                <w:sz w:val="18"/>
                <w:szCs w:val="18"/>
              </w:rPr>
              <w:t>O</w:t>
            </w:r>
            <w:r w:rsidR="00BA60AA">
              <w:rPr>
                <w:rFonts w:ascii="AB BLine" w:hAnsi="AB BLine"/>
                <w:sz w:val="18"/>
                <w:szCs w:val="18"/>
              </w:rPr>
              <w:t xml:space="preserve">rganisme financeur (préciser </w:t>
            </w:r>
            <w:r w:rsidR="00BA60AA" w:rsidRPr="00BA60AA">
              <w:rPr>
                <w:rFonts w:ascii="AB BLine" w:hAnsi="AB BLine"/>
                <w:sz w:val="18"/>
                <w:szCs w:val="18"/>
              </w:rPr>
              <w:t>le</w:t>
            </w:r>
            <w:r w:rsidR="00BA60AA">
              <w:rPr>
                <w:rFonts w:ascii="AB BLine" w:hAnsi="AB BLine"/>
                <w:sz w:val="18"/>
                <w:szCs w:val="18"/>
              </w:rPr>
              <w:t>(s)</w:t>
            </w:r>
            <w:r w:rsidR="00BA60AA" w:rsidRPr="00BA60AA">
              <w:rPr>
                <w:rFonts w:ascii="AB BLine" w:hAnsi="AB BLine"/>
                <w:sz w:val="18"/>
                <w:szCs w:val="18"/>
              </w:rPr>
              <w:t xml:space="preserve"> nom</w:t>
            </w:r>
            <w:r w:rsidR="00BA60AA">
              <w:rPr>
                <w:rFonts w:ascii="AB BLine" w:hAnsi="AB BLine"/>
                <w:sz w:val="18"/>
                <w:szCs w:val="18"/>
              </w:rPr>
              <w:t xml:space="preserve">(s)) </w:t>
            </w:r>
            <w:r w:rsidR="00BA60AA">
              <w:rPr>
                <w:rFonts w:ascii="AB BLine" w:hAnsi="AB BLine"/>
                <w:sz w:val="16"/>
              </w:rPr>
              <w:t xml:space="preserve">: </w:t>
            </w:r>
          </w:p>
        </w:tc>
      </w:tr>
      <w:tr w:rsidR="005867A6" w:rsidRPr="000A6905" w:rsidTr="00FE27C3">
        <w:trPr>
          <w:trHeight w:val="440"/>
          <w:jc w:val="center"/>
        </w:trPr>
        <w:tc>
          <w:tcPr>
            <w:tcW w:w="5000" w:type="pct"/>
            <w:gridSpan w:val="24"/>
            <w:tcBorders>
              <w:top w:val="single" w:sz="8" w:space="0" w:color="999999"/>
              <w:left w:val="single" w:sz="8" w:space="0" w:color="999999"/>
              <w:bottom w:val="single" w:sz="4" w:space="0" w:color="auto"/>
              <w:right w:val="single" w:sz="8" w:space="0" w:color="999999"/>
            </w:tcBorders>
            <w:shd w:val="clear" w:color="auto" w:fill="3399FF"/>
            <w:vAlign w:val="center"/>
          </w:tcPr>
          <w:p w:rsidR="00180726" w:rsidRPr="000A6905" w:rsidRDefault="003A517D" w:rsidP="003A517D">
            <w:pPr>
              <w:pStyle w:val="italic"/>
              <w:ind w:right="-34"/>
              <w:jc w:val="center"/>
              <w:rPr>
                <w:rFonts w:ascii="AB BLine" w:hAnsi="AB BLine"/>
                <w:b/>
                <w:i w:val="0"/>
                <w:color w:val="FFFFFF" w:themeColor="background1"/>
                <w:sz w:val="24"/>
                <w:szCs w:val="24"/>
                <w:lang w:val="fr-FR"/>
              </w:rPr>
            </w:pPr>
            <w:r>
              <w:rPr>
                <w:rFonts w:ascii="AB BLine" w:hAnsi="AB BLine"/>
                <w:b/>
                <w:i w:val="0"/>
                <w:color w:val="FFFFFF" w:themeColor="background1"/>
                <w:sz w:val="24"/>
                <w:szCs w:val="24"/>
                <w:lang w:val="fr-FR"/>
              </w:rPr>
              <w:t>Renseignement concernant l’agent missionné</w:t>
            </w:r>
          </w:p>
        </w:tc>
      </w:tr>
      <w:tr w:rsidR="00075394" w:rsidRPr="00677392" w:rsidTr="0052609E">
        <w:trPr>
          <w:trHeight w:val="487"/>
          <w:jc w:val="center"/>
        </w:trPr>
        <w:tc>
          <w:tcPr>
            <w:tcW w:w="7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543A" w:rsidRPr="000A6905" w:rsidRDefault="0060543A" w:rsidP="0060543A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Nom</w:t>
            </w:r>
            <w:r>
              <w:rPr>
                <w:rFonts w:ascii="AB BLine" w:hAnsi="AB BLine"/>
                <w:i w:val="0"/>
                <w:sz w:val="16"/>
                <w:lang w:val="fr-FR"/>
              </w:rPr>
              <w:t xml:space="preserve"> d’usage</w:t>
            </w:r>
          </w:p>
        </w:tc>
        <w:tc>
          <w:tcPr>
            <w:tcW w:w="12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43A" w:rsidRPr="001B6BDB" w:rsidRDefault="00677392" w:rsidP="00C866E9">
            <w:pPr>
              <w:pStyle w:val="body"/>
              <w:spacing w:before="0"/>
              <w:ind w:right="-34"/>
              <w:rPr>
                <w:rFonts w:ascii="AB BLine" w:hAnsi="AB BLine"/>
                <w:b/>
                <w:sz w:val="16"/>
                <w:lang w:val="fr-FR"/>
              </w:rPr>
            </w:pPr>
            <w:r w:rsidRPr="00994AD6"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statusText w:type="text" w:val="Insérer votre nom"/>
                  <w:textInput>
                    <w:format w:val="UPPERCASE"/>
                  </w:textInput>
                </w:ffData>
              </w:fldChar>
            </w:r>
            <w:bookmarkStart w:id="0" w:name="Texte16"/>
            <w:r w:rsidRPr="00994AD6"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 w:rsidRPr="00994AD6">
              <w:rPr>
                <w:rFonts w:ascii="AB BLine" w:hAnsi="AB BLine"/>
                <w:b/>
                <w:sz w:val="20"/>
                <w:lang w:val="fr-FR"/>
              </w:rPr>
            </w:r>
            <w:r w:rsidRPr="00994AD6"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C866E9">
              <w:rPr>
                <w:rFonts w:ascii="AB BLine" w:hAnsi="AB BLine"/>
                <w:b/>
                <w:sz w:val="20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lang w:val="fr-FR"/>
              </w:rPr>
              <w:t> </w:t>
            </w:r>
            <w:r w:rsidRPr="00994AD6"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  <w:bookmarkEnd w:id="0"/>
          </w:p>
        </w:tc>
        <w:tc>
          <w:tcPr>
            <w:tcW w:w="12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0543A" w:rsidRPr="000A6905" w:rsidRDefault="0060543A" w:rsidP="00DE3EE8">
            <w:pPr>
              <w:pStyle w:val="italic"/>
              <w:ind w:right="-34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Prénom</w:t>
            </w:r>
          </w:p>
        </w:tc>
        <w:tc>
          <w:tcPr>
            <w:tcW w:w="16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43A" w:rsidRPr="00677392" w:rsidRDefault="00677392" w:rsidP="004C6D69">
            <w:pPr>
              <w:pStyle w:val="italic"/>
              <w:ind w:right="-34"/>
              <w:rPr>
                <w:rFonts w:ascii="AB BLine" w:hAnsi="AB BLine"/>
                <w:i w:val="0"/>
                <w:sz w:val="16"/>
                <w:lang w:val="fr-FR"/>
              </w:rPr>
            </w:pP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statusText w:type="text" w:val="Insérer votre prénom"/>
                  <w:textInput>
                    <w:format w:val="FIRST CAPITAL"/>
                  </w:textInput>
                </w:ffData>
              </w:fldChar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separate"/>
            </w:r>
            <w:r w:rsidR="004C6D69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end"/>
            </w:r>
          </w:p>
        </w:tc>
      </w:tr>
      <w:tr w:rsidR="00075394" w:rsidRPr="00677392" w:rsidTr="0052609E">
        <w:trPr>
          <w:trHeight w:val="444"/>
          <w:jc w:val="center"/>
        </w:trPr>
        <w:tc>
          <w:tcPr>
            <w:tcW w:w="7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Nationalité</w:t>
            </w:r>
          </w:p>
        </w:tc>
        <w:tc>
          <w:tcPr>
            <w:tcW w:w="12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FE7095" w:rsidP="004C6D69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4C6D69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4C6D69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127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Lieu de naissance (Pays-ville)</w:t>
            </w:r>
          </w:p>
        </w:tc>
        <w:tc>
          <w:tcPr>
            <w:tcW w:w="16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FE7095" w:rsidRDefault="00FE7095" w:rsidP="005657E5">
            <w:pPr>
              <w:pStyle w:val="italic"/>
              <w:ind w:right="-34"/>
              <w:rPr>
                <w:rFonts w:ascii="AB BLine" w:hAnsi="AB BLine"/>
                <w:i w:val="0"/>
                <w:sz w:val="16"/>
                <w:lang w:val="fr-FR"/>
              </w:rPr>
            </w:pP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i w:val="0"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i w:val="0"/>
                <w:sz w:val="20"/>
                <w:lang w:val="fr-FR"/>
              </w:rPr>
              <w:fldChar w:fldCharType="end"/>
            </w:r>
          </w:p>
        </w:tc>
      </w:tr>
      <w:tr w:rsidR="00075394" w:rsidRPr="004C6D69" w:rsidTr="0052609E">
        <w:trPr>
          <w:trHeight w:val="449"/>
          <w:jc w:val="center"/>
        </w:trPr>
        <w:tc>
          <w:tcPr>
            <w:tcW w:w="78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425D" w:rsidRPr="000A6905" w:rsidRDefault="00A5425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Numéro de sécurité sociale</w:t>
            </w:r>
          </w:p>
        </w:tc>
        <w:tc>
          <w:tcPr>
            <w:tcW w:w="127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25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5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425D" w:rsidRPr="000A6905" w:rsidRDefault="00A5425D" w:rsidP="0060543A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Date de naissance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5D" w:rsidRPr="002068E5" w:rsidRDefault="00743F57" w:rsidP="005657E5">
            <w:pPr>
              <w:pStyle w:val="body"/>
              <w:spacing w:before="0"/>
              <w:ind w:right="-34"/>
              <w:rPr>
                <w:rFonts w:ascii="AB BLine" w:hAnsi="AB BLine"/>
                <w:b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425D" w:rsidRPr="00A5425D" w:rsidRDefault="00A5425D" w:rsidP="00A5425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A5425D">
              <w:rPr>
                <w:rFonts w:ascii="AB BLine" w:hAnsi="AB BLine"/>
                <w:i w:val="0"/>
                <w:sz w:val="16"/>
                <w:lang w:val="fr-FR"/>
              </w:rPr>
              <w:t>civilité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5D" w:rsidRPr="00E21AEE" w:rsidRDefault="00E21AEE" w:rsidP="00CD4D60">
            <w:pPr>
              <w:pStyle w:val="italic"/>
              <w:rPr>
                <w:rFonts w:ascii="AB BLine" w:hAnsi="AB BLine"/>
                <w:i w:val="0"/>
                <w:lang w:val="fr-FR"/>
              </w:rPr>
            </w:pPr>
            <w:r w:rsidRPr="00E21AEE">
              <w:rPr>
                <w:rFonts w:ascii="AB BLine" w:hAnsi="AB BLine"/>
                <w:i w:val="0"/>
                <w:lang w:val="fr-FR"/>
              </w:rPr>
              <w:t xml:space="preserve">     </w:t>
            </w:r>
            <w:r w:rsidR="00A5425D" w:rsidRPr="00E21AEE">
              <w:rPr>
                <w:rFonts w:ascii="AB BLine" w:hAnsi="AB BLine"/>
                <w:i w:val="0"/>
                <w:lang w:val="fr-FR"/>
              </w:rPr>
              <w:t>M.</w:t>
            </w:r>
            <w:r w:rsidR="004C6D69">
              <w:rPr>
                <w:rFonts w:ascii="AB BLine" w:hAnsi="AB BLine"/>
                <w:i w:val="0"/>
                <w:lang w:val="fr-FR"/>
              </w:rPr>
              <w:t xml:space="preserve">  </w:t>
            </w:r>
            <w:r w:rsidR="00CD4D60">
              <w:rPr>
                <w:rFonts w:ascii="AB BLine" w:hAnsi="AB BLine"/>
                <w:i w:val="0"/>
                <w:lang w:val="fr-FR"/>
              </w:rPr>
              <w:fldChar w:fldCharType="begin">
                <w:ffData>
                  <w:name w:val="CaseACocher1"/>
                  <w:enabled/>
                  <w:calcOnExit w:val="0"/>
                  <w:statusText w:type="text" w:val="Case à cocher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="00CD4D60">
              <w:rPr>
                <w:rFonts w:ascii="AB BLine" w:hAnsi="AB BLine"/>
                <w:i w:val="0"/>
                <w:lang w:val="fr-FR"/>
              </w:rPr>
              <w:instrText xml:space="preserve"> FORMCHECKBOX </w:instrText>
            </w:r>
            <w:r w:rsidR="004D0545">
              <w:rPr>
                <w:rFonts w:ascii="AB BLine" w:hAnsi="AB BLine"/>
                <w:i w:val="0"/>
                <w:lang w:val="fr-FR"/>
              </w:rPr>
            </w:r>
            <w:r w:rsidR="004D0545">
              <w:rPr>
                <w:rFonts w:ascii="AB BLine" w:hAnsi="AB BLine"/>
                <w:i w:val="0"/>
                <w:lang w:val="fr-FR"/>
              </w:rPr>
              <w:fldChar w:fldCharType="separate"/>
            </w:r>
            <w:r w:rsidR="00CD4D60">
              <w:rPr>
                <w:rFonts w:ascii="AB BLine" w:hAnsi="AB BLine"/>
                <w:i w:val="0"/>
                <w:lang w:val="fr-FR"/>
              </w:rPr>
              <w:fldChar w:fldCharType="end"/>
            </w:r>
            <w:bookmarkEnd w:id="1"/>
            <w:r w:rsidR="00A5425D" w:rsidRPr="00E21AEE">
              <w:rPr>
                <w:rFonts w:ascii="AB BLine" w:hAnsi="AB BLine"/>
                <w:i w:val="0"/>
                <w:lang w:val="fr-FR"/>
              </w:rPr>
              <w:t xml:space="preserve">    M</w:t>
            </w:r>
            <w:r w:rsidR="00A5425D" w:rsidRPr="00E21AEE">
              <w:rPr>
                <w:rFonts w:ascii="AB BLine" w:hAnsi="AB BLine"/>
                <w:i w:val="0"/>
                <w:vertAlign w:val="superscript"/>
                <w:lang w:val="fr-FR"/>
              </w:rPr>
              <w:t>me</w:t>
            </w:r>
            <w:r w:rsidR="00A5425D" w:rsidRPr="00E21AEE">
              <w:rPr>
                <w:rFonts w:ascii="AB BLine" w:hAnsi="AB BLine"/>
                <w:i w:val="0"/>
                <w:lang w:val="fr-FR"/>
              </w:rPr>
              <w:t xml:space="preserve">  </w:t>
            </w:r>
            <w:r w:rsidR="00CD4D60">
              <w:rPr>
                <w:rFonts w:ascii="AB BLine" w:hAnsi="AB BLine"/>
                <w:i w:val="0"/>
                <w:lang w:val="fr-FR"/>
              </w:rPr>
              <w:fldChar w:fldCharType="begin">
                <w:ffData>
                  <w:name w:val="CaseACocher2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2"/>
            <w:r w:rsidR="00CD4D60">
              <w:rPr>
                <w:rFonts w:ascii="AB BLine" w:hAnsi="AB BLine"/>
                <w:i w:val="0"/>
                <w:lang w:val="fr-FR"/>
              </w:rPr>
              <w:instrText xml:space="preserve"> FORMCHECKBOX </w:instrText>
            </w:r>
            <w:r w:rsidR="004D0545">
              <w:rPr>
                <w:rFonts w:ascii="AB BLine" w:hAnsi="AB BLine"/>
                <w:i w:val="0"/>
                <w:lang w:val="fr-FR"/>
              </w:rPr>
            </w:r>
            <w:r w:rsidR="004D0545">
              <w:rPr>
                <w:rFonts w:ascii="AB BLine" w:hAnsi="AB BLine"/>
                <w:i w:val="0"/>
                <w:lang w:val="fr-FR"/>
              </w:rPr>
              <w:fldChar w:fldCharType="separate"/>
            </w:r>
            <w:r w:rsidR="00CD4D60">
              <w:rPr>
                <w:rFonts w:ascii="AB BLine" w:hAnsi="AB BLine"/>
                <w:i w:val="0"/>
                <w:lang w:val="fr-FR"/>
              </w:rPr>
              <w:fldChar w:fldCharType="end"/>
            </w:r>
            <w:bookmarkEnd w:id="2"/>
          </w:p>
        </w:tc>
      </w:tr>
      <w:tr w:rsidR="0060543A" w:rsidRPr="004C6D69" w:rsidTr="0052609E">
        <w:trPr>
          <w:trHeight w:val="455"/>
          <w:jc w:val="center"/>
        </w:trPr>
        <w:tc>
          <w:tcPr>
            <w:tcW w:w="5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425D" w:rsidRPr="000A6905" w:rsidRDefault="0060543A" w:rsidP="0060543A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>
              <w:rPr>
                <w:rFonts w:ascii="AB BLine" w:hAnsi="AB BLine"/>
                <w:i w:val="0"/>
                <w:sz w:val="16"/>
                <w:lang w:val="fr-FR"/>
              </w:rPr>
              <w:t>Employeur</w:t>
            </w:r>
          </w:p>
        </w:tc>
        <w:tc>
          <w:tcPr>
            <w:tcW w:w="152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5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5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5425D" w:rsidRPr="00A5425D" w:rsidRDefault="00A5425D" w:rsidP="000437B0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A5425D">
              <w:rPr>
                <w:rFonts w:ascii="AB BLine" w:hAnsi="AB BLine"/>
                <w:sz w:val="16"/>
                <w:lang w:val="fr-FR"/>
              </w:rPr>
              <w:t>Grade</w:t>
            </w:r>
          </w:p>
        </w:tc>
        <w:tc>
          <w:tcPr>
            <w:tcW w:w="243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5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60543A" w:rsidRPr="00507E14" w:rsidTr="00FE27C3">
        <w:trPr>
          <w:trHeight w:val="594"/>
          <w:jc w:val="center"/>
        </w:trPr>
        <w:tc>
          <w:tcPr>
            <w:tcW w:w="78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Adresse personnelle</w:t>
            </w:r>
          </w:p>
        </w:tc>
        <w:tc>
          <w:tcPr>
            <w:tcW w:w="229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62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Code postal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075394" w:rsidRPr="00507E14" w:rsidTr="0052609E">
        <w:trPr>
          <w:trHeight w:val="441"/>
          <w:jc w:val="center"/>
        </w:trPr>
        <w:tc>
          <w:tcPr>
            <w:tcW w:w="5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Ville</w:t>
            </w:r>
          </w:p>
        </w:tc>
        <w:tc>
          <w:tcPr>
            <w:tcW w:w="124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5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N° portable</w:t>
            </w:r>
          </w:p>
        </w:tc>
        <w:tc>
          <w:tcPr>
            <w:tcW w:w="10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37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e-mail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60543A" w:rsidRPr="00507E14" w:rsidTr="00FE27C3">
        <w:trPr>
          <w:trHeight w:val="462"/>
          <w:jc w:val="center"/>
        </w:trPr>
        <w:tc>
          <w:tcPr>
            <w:tcW w:w="105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Adresse administrative</w:t>
            </w:r>
          </w:p>
        </w:tc>
        <w:tc>
          <w:tcPr>
            <w:tcW w:w="202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62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Code postal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FE7095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60543A" w:rsidRPr="0090401E" w:rsidTr="0052609E">
        <w:trPr>
          <w:trHeight w:val="450"/>
          <w:jc w:val="center"/>
        </w:trPr>
        <w:tc>
          <w:tcPr>
            <w:tcW w:w="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Ville</w:t>
            </w:r>
          </w:p>
        </w:tc>
        <w:tc>
          <w:tcPr>
            <w:tcW w:w="2573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62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Téléphone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60543A" w:rsidRPr="0090401E" w:rsidTr="00FE27C3">
        <w:trPr>
          <w:trHeight w:val="544"/>
          <w:jc w:val="center"/>
        </w:trPr>
        <w:tc>
          <w:tcPr>
            <w:tcW w:w="170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Personne  à contacter en cas d’urgence</w:t>
            </w:r>
          </w:p>
        </w:tc>
        <w:tc>
          <w:tcPr>
            <w:tcW w:w="137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62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N° portable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3A517D" w:rsidRPr="000A6905" w:rsidTr="00FE27C3">
        <w:trPr>
          <w:trHeight w:val="440"/>
          <w:jc w:val="center"/>
        </w:trPr>
        <w:tc>
          <w:tcPr>
            <w:tcW w:w="5000" w:type="pct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999999"/>
            </w:tcBorders>
            <w:shd w:val="clear" w:color="auto" w:fill="3399FF"/>
            <w:vAlign w:val="center"/>
          </w:tcPr>
          <w:p w:rsidR="003A517D" w:rsidRPr="000A6905" w:rsidRDefault="003A517D" w:rsidP="003A517D">
            <w:pPr>
              <w:pStyle w:val="italic"/>
              <w:ind w:right="-34"/>
              <w:jc w:val="center"/>
              <w:rPr>
                <w:rFonts w:ascii="AB BLine" w:hAnsi="AB BLine"/>
                <w:b/>
                <w:i w:val="0"/>
                <w:color w:val="FFFFFF" w:themeColor="background1"/>
                <w:sz w:val="24"/>
                <w:szCs w:val="24"/>
                <w:lang w:val="fr-FR"/>
              </w:rPr>
            </w:pPr>
            <w:r w:rsidRPr="000A6905">
              <w:rPr>
                <w:rFonts w:ascii="AB BLine" w:hAnsi="AB BLine"/>
                <w:b/>
                <w:i w:val="0"/>
                <w:color w:val="FFFFFF" w:themeColor="background1"/>
                <w:sz w:val="24"/>
                <w:szCs w:val="24"/>
                <w:lang w:val="fr-FR"/>
              </w:rPr>
              <w:t>Renseignement concernant la mission</w:t>
            </w:r>
          </w:p>
        </w:tc>
      </w:tr>
      <w:tr w:rsidR="0060543A" w:rsidRPr="000A6905" w:rsidTr="00FE27C3">
        <w:trPr>
          <w:trHeight w:val="604"/>
          <w:jc w:val="center"/>
        </w:trPr>
        <w:tc>
          <w:tcPr>
            <w:tcW w:w="1588" w:type="pct"/>
            <w:gridSpan w:val="9"/>
            <w:tcBorders>
              <w:top w:val="single" w:sz="4" w:space="0" w:color="auto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442BE3" w:rsidP="00442BE3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Personnels e</w:t>
            </w:r>
            <w:r w:rsidR="0060543A">
              <w:rPr>
                <w:rFonts w:ascii="AB BLine" w:hAnsi="AB BLine"/>
                <w:sz w:val="16"/>
                <w:lang w:val="fr-FR"/>
              </w:rPr>
              <w:t>nseignants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 w:rsidR="0060543A">
              <w:rPr>
                <w:rFonts w:ascii="AB BLine" w:hAnsi="AB BLine"/>
                <w:sz w:val="16"/>
                <w:lang w:val="fr-FR"/>
              </w:rPr>
              <w:t>INALCO</w:t>
            </w:r>
            <w:r w:rsidR="003A517D" w:rsidRPr="000A6905">
              <w:rPr>
                <w:rFonts w:ascii="AB BLine" w:hAnsi="AB BLine"/>
                <w:sz w:val="16"/>
                <w:lang w:val="fr-FR"/>
              </w:rPr>
              <w:t xml:space="preserve">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27657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CC7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747" w:type="pct"/>
            <w:gridSpan w:val="7"/>
            <w:tcBorders>
              <w:top w:val="single" w:sz="4" w:space="0" w:color="auto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FE27C3" w:rsidP="0060543A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IATS</w:t>
            </w:r>
            <w:r w:rsidR="0060543A">
              <w:rPr>
                <w:rFonts w:ascii="AB BLine" w:hAnsi="AB BLine"/>
                <w:sz w:val="16"/>
                <w:lang w:val="fr-FR"/>
              </w:rPr>
              <w:t xml:space="preserve"> INALCO</w:t>
            </w:r>
            <w:r w:rsidR="003A517D" w:rsidRPr="000A6905">
              <w:rPr>
                <w:rFonts w:ascii="AB BLine" w:hAnsi="AB BLine"/>
                <w:sz w:val="16"/>
                <w:lang w:val="fr-FR"/>
              </w:rPr>
              <w:t xml:space="preserve">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86117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E14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108" w:type="pct"/>
            <w:gridSpan w:val="4"/>
            <w:tcBorders>
              <w:top w:val="single" w:sz="4" w:space="0" w:color="auto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C02B22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M</w:t>
            </w:r>
            <w:r w:rsidR="00C02B22">
              <w:rPr>
                <w:rFonts w:ascii="AB BLine" w:hAnsi="AB BLine"/>
                <w:sz w:val="16"/>
                <w:lang w:val="fr-FR"/>
              </w:rPr>
              <w:t>obilité ét</w:t>
            </w:r>
            <w:r w:rsidRPr="000A6905">
              <w:rPr>
                <w:rFonts w:ascii="AB BLine" w:hAnsi="AB BLine"/>
                <w:sz w:val="16"/>
                <w:lang w:val="fr-FR"/>
              </w:rPr>
              <w:t>udiant</w:t>
            </w:r>
            <w:r w:rsidR="00C02B22">
              <w:rPr>
                <w:rFonts w:ascii="AB BLine" w:hAnsi="AB BLine"/>
                <w:sz w:val="16"/>
                <w:lang w:val="fr-FR"/>
              </w:rPr>
              <w:t>e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132781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E14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557" w:type="pct"/>
            <w:gridSpan w:val="4"/>
            <w:tcBorders>
              <w:top w:val="single" w:sz="4" w:space="0" w:color="auto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FE27C3" w:rsidP="0060543A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P</w:t>
            </w:r>
            <w:r w:rsidR="0060543A">
              <w:rPr>
                <w:rFonts w:ascii="AB BLine" w:hAnsi="AB BLine"/>
                <w:sz w:val="16"/>
                <w:lang w:val="fr-FR"/>
              </w:rPr>
              <w:t>ersonnes</w:t>
            </w:r>
            <w:r w:rsidR="003A517D" w:rsidRPr="000A6905">
              <w:rPr>
                <w:rFonts w:ascii="AB BLine" w:hAnsi="AB BLine"/>
                <w:sz w:val="16"/>
                <w:lang w:val="fr-FR"/>
              </w:rPr>
              <w:t xml:space="preserve"> extérieures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87813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E14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</w:tr>
      <w:tr w:rsidR="0060543A" w:rsidRPr="00677392" w:rsidTr="005B74BE">
        <w:trPr>
          <w:trHeight w:val="587"/>
          <w:jc w:val="center"/>
        </w:trPr>
        <w:tc>
          <w:tcPr>
            <w:tcW w:w="1588" w:type="pct"/>
            <w:gridSpan w:val="9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Sollicite l’autorisation de se rendre à</w:t>
            </w:r>
          </w:p>
        </w:tc>
        <w:tc>
          <w:tcPr>
            <w:tcW w:w="483" w:type="pct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jc w:val="center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Ville</w:t>
            </w:r>
          </w:p>
        </w:tc>
        <w:tc>
          <w:tcPr>
            <w:tcW w:w="1009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363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Pays</w:t>
            </w:r>
          </w:p>
        </w:tc>
        <w:tc>
          <w:tcPr>
            <w:tcW w:w="1557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60543A" w:rsidRPr="000A6905" w:rsidTr="0052609E">
        <w:trPr>
          <w:trHeight w:val="308"/>
          <w:jc w:val="center"/>
        </w:trPr>
        <w:tc>
          <w:tcPr>
            <w:tcW w:w="200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Du</w:t>
            </w:r>
          </w:p>
        </w:tc>
        <w:tc>
          <w:tcPr>
            <w:tcW w:w="1389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A517D" w:rsidRPr="000A6905" w:rsidRDefault="004D0545" w:rsidP="004C6D69">
            <w:pPr>
              <w:pStyle w:val="body"/>
              <w:spacing w:before="0"/>
              <w:rPr>
                <w:rFonts w:ascii="AB BLine" w:hAnsi="AB BLine"/>
                <w:sz w:val="16"/>
                <w:szCs w:val="16"/>
                <w:lang w:val="fr-FR"/>
              </w:rPr>
            </w:pP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920292300"/>
                <w:showingPlcHdr/>
                <w:date w:fullDate="2015-09-15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C6D69"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</w:tc>
        <w:tc>
          <w:tcPr>
            <w:tcW w:w="483" w:type="pct"/>
            <w:gridSpan w:val="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Au</w:t>
            </w:r>
          </w:p>
        </w:tc>
        <w:tc>
          <w:tcPr>
            <w:tcW w:w="1372" w:type="pct"/>
            <w:gridSpan w:val="6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A517D" w:rsidRPr="000A6905" w:rsidRDefault="004D0545" w:rsidP="00BA60AA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961074912"/>
                <w:showingPlcHdr/>
                <w:date w:fullDate="2015-03-29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A60AA"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</w:tc>
        <w:tc>
          <w:tcPr>
            <w:tcW w:w="1557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A517D" w:rsidRPr="000A6905" w:rsidRDefault="003A517D" w:rsidP="003A517D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inclus</w:t>
            </w:r>
          </w:p>
        </w:tc>
      </w:tr>
      <w:tr w:rsidR="00075394" w:rsidRPr="000A6905" w:rsidTr="005B74BE">
        <w:trPr>
          <w:trHeight w:val="518"/>
          <w:jc w:val="center"/>
        </w:trPr>
        <w:tc>
          <w:tcPr>
            <w:tcW w:w="1113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Départ de la</w:t>
            </w:r>
          </w:p>
        </w:tc>
        <w:tc>
          <w:tcPr>
            <w:tcW w:w="3887" w:type="pct"/>
            <w:gridSpan w:val="16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A517D" w:rsidRPr="000A6905" w:rsidRDefault="003A517D" w:rsidP="00FE27C3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 xml:space="preserve">Résidence administrative  </w:t>
            </w:r>
            <w:sdt>
              <w:sdtPr>
                <w:rPr>
                  <w:rFonts w:ascii="AB BLine" w:hAnsi="AB BLine"/>
                  <w:i w:val="0"/>
                  <w:sz w:val="20"/>
                  <w:szCs w:val="20"/>
                  <w:lang w:val="fr-FR"/>
                </w:rPr>
                <w:id w:val="120027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22F">
                  <w:rPr>
                    <w:rFonts w:ascii="MS Gothic" w:eastAsia="MS Gothic" w:hAnsi="MS Gothic" w:hint="eastAsia"/>
                    <w:i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6905">
              <w:rPr>
                <w:rFonts w:ascii="AB BLine" w:hAnsi="AB BLine"/>
                <w:i w:val="0"/>
                <w:sz w:val="20"/>
                <w:szCs w:val="20"/>
                <w:lang w:val="fr-FR"/>
              </w:rPr>
              <w:t xml:space="preserve">       </w:t>
            </w:r>
            <w:r>
              <w:rPr>
                <w:rFonts w:ascii="AB BLine" w:hAnsi="AB BLine"/>
                <w:i w:val="0"/>
                <w:sz w:val="20"/>
                <w:szCs w:val="20"/>
                <w:lang w:val="fr-FR"/>
              </w:rPr>
              <w:t xml:space="preserve">    </w:t>
            </w:r>
            <w:r w:rsidRPr="000A6905">
              <w:rPr>
                <w:rFonts w:ascii="AB BLine" w:hAnsi="AB BLine"/>
                <w:i w:val="0"/>
                <w:sz w:val="16"/>
                <w:lang w:val="fr-FR"/>
              </w:rPr>
              <w:t xml:space="preserve">Résidence familiale </w:t>
            </w:r>
            <w:sdt>
              <w:sdtPr>
                <w:rPr>
                  <w:rFonts w:ascii="AB BLine" w:hAnsi="AB BLine"/>
                  <w:i w:val="0"/>
                  <w:sz w:val="20"/>
                  <w:szCs w:val="20"/>
                  <w:lang w:val="fr-FR"/>
                </w:rPr>
                <w:id w:val="227279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6905">
                  <w:rPr>
                    <w:rFonts w:ascii="Segoe UI Symbol" w:eastAsia="MS Gothic" w:hAnsi="Segoe UI Symbol" w:cs="Segoe UI Symbol"/>
                    <w:i w:val="0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</w:tr>
      <w:tr w:rsidR="00075394" w:rsidRPr="00E2022F" w:rsidTr="005B74BE">
        <w:trPr>
          <w:trHeight w:val="1318"/>
          <w:jc w:val="center"/>
        </w:trPr>
        <w:tc>
          <w:tcPr>
            <w:tcW w:w="1588" w:type="pct"/>
            <w:gridSpan w:val="9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</w:tcPr>
          <w:p w:rsidR="003A517D" w:rsidRPr="000A6905" w:rsidRDefault="00442BE3" w:rsidP="0060543A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>
              <w:rPr>
                <w:rFonts w:ascii="AB BLine" w:hAnsi="AB BLine"/>
                <w:i w:val="0"/>
                <w:sz w:val="16"/>
                <w:lang w:val="fr-FR"/>
              </w:rPr>
              <w:t>Objet</w:t>
            </w:r>
            <w:r w:rsidR="003A517D" w:rsidRPr="000A6905">
              <w:rPr>
                <w:rFonts w:ascii="AB BLine" w:hAnsi="AB BLine"/>
                <w:i w:val="0"/>
                <w:sz w:val="16"/>
                <w:lang w:val="fr-FR"/>
              </w:rPr>
              <w:t xml:space="preserve"> du déplacement</w:t>
            </w:r>
          </w:p>
          <w:p w:rsidR="003A517D" w:rsidRPr="000A6905" w:rsidRDefault="003A517D" w:rsidP="0060543A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(</w:t>
            </w:r>
            <w:r w:rsidR="00442BE3">
              <w:rPr>
                <w:rFonts w:ascii="AB BLine" w:hAnsi="AB BLine"/>
                <w:i w:val="0"/>
                <w:sz w:val="16"/>
                <w:lang w:val="fr-FR"/>
              </w:rPr>
              <w:t xml:space="preserve">joindre </w:t>
            </w: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justificatifs : convocation, programme du colloque, invitation…)</w:t>
            </w:r>
          </w:p>
        </w:tc>
        <w:tc>
          <w:tcPr>
            <w:tcW w:w="3412" w:type="pct"/>
            <w:gridSpan w:val="15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</w:tcPr>
          <w:p w:rsidR="003A517D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075394" w:rsidRPr="00BA60AA" w:rsidTr="005B74BE">
        <w:trPr>
          <w:trHeight w:val="544"/>
          <w:jc w:val="center"/>
        </w:trPr>
        <w:tc>
          <w:tcPr>
            <w:tcW w:w="1113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Moyen de transport</w:t>
            </w:r>
          </w:p>
        </w:tc>
        <w:tc>
          <w:tcPr>
            <w:tcW w:w="3887" w:type="pct"/>
            <w:gridSpan w:val="16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A517D" w:rsidRPr="000A6905" w:rsidRDefault="003A517D" w:rsidP="003A517D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Train</w:t>
            </w:r>
            <w:r w:rsidR="00BA60AA">
              <w:rPr>
                <w:rFonts w:ascii="AB BLine" w:hAnsi="AB BLine"/>
                <w:sz w:val="16"/>
                <w:lang w:val="fr-FR"/>
              </w:rPr>
              <w:t xml:space="preserve"> </w:t>
            </w:r>
            <w:r>
              <w:rPr>
                <w:rFonts w:ascii="AB BLine" w:hAnsi="AB BLine"/>
                <w:sz w:val="16"/>
                <w:lang w:val="fr-FR"/>
              </w:rPr>
              <w:t>2</w:t>
            </w:r>
            <w:r w:rsidRPr="00BF5000">
              <w:rPr>
                <w:rFonts w:ascii="AB BLine" w:hAnsi="AB BLine"/>
                <w:sz w:val="16"/>
                <w:vertAlign w:val="superscript"/>
                <w:lang w:val="fr-FR"/>
              </w:rPr>
              <w:t>è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classe 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67354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7E5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6905">
              <w:rPr>
                <w:rFonts w:ascii="AB BLine" w:hAnsi="AB BLine"/>
                <w:sz w:val="20"/>
                <w:szCs w:val="20"/>
                <w:lang w:val="fr-FR"/>
              </w:rPr>
              <w:t xml:space="preserve">      </w:t>
            </w:r>
            <w:r w:rsidRPr="000A6905">
              <w:rPr>
                <w:rFonts w:ascii="AB BLine" w:hAnsi="AB BLine"/>
                <w:sz w:val="16"/>
                <w:lang w:val="fr-FR"/>
              </w:rPr>
              <w:t>Avion</w:t>
            </w:r>
            <w:r>
              <w:rPr>
                <w:rFonts w:ascii="AB BLine" w:hAnsi="AB BLine"/>
                <w:sz w:val="16"/>
                <w:lang w:val="fr-FR"/>
              </w:rPr>
              <w:t xml:space="preserve"> classe éco. 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109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392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6905">
              <w:rPr>
                <w:rFonts w:ascii="AB BLine" w:hAnsi="AB BLine"/>
                <w:sz w:val="20"/>
                <w:szCs w:val="20"/>
                <w:lang w:val="fr-FR"/>
              </w:rPr>
              <w:t xml:space="preserve">     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Véhicule personnel 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52602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6905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Pr="000A6905">
              <w:rPr>
                <w:rFonts w:ascii="AB BLine" w:hAnsi="AB BLine"/>
                <w:sz w:val="20"/>
                <w:szCs w:val="20"/>
                <w:lang w:val="fr-FR"/>
              </w:rPr>
              <w:t xml:space="preserve">      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Autre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200557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6905">
                  <w:rPr>
                    <w:rFonts w:ascii="Segoe UI Symbol" w:eastAsia="MS Gothic" w:hAnsi="Segoe UI Symbol" w:cs="Segoe UI Symbol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</w:tr>
      <w:tr w:rsidR="0060543A" w:rsidRPr="003356CF" w:rsidTr="005B74BE">
        <w:trPr>
          <w:trHeight w:val="308"/>
          <w:jc w:val="center"/>
        </w:trPr>
        <w:tc>
          <w:tcPr>
            <w:tcW w:w="1113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A517D" w:rsidP="003A517D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Aller : ville de départ</w:t>
            </w:r>
          </w:p>
        </w:tc>
        <w:tc>
          <w:tcPr>
            <w:tcW w:w="958" w:type="pct"/>
            <w:gridSpan w:val="6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A517D" w:rsidRPr="000A6905" w:rsidRDefault="004748F2" w:rsidP="005657E5">
            <w:pPr>
              <w:pStyle w:val="body"/>
              <w:tabs>
                <w:tab w:val="left" w:pos="318"/>
              </w:tabs>
              <w:spacing w:before="0"/>
              <w:ind w:right="57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1574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A517D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Date : l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e </w:t>
            </w: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-724294559"/>
                <w:showingPlcHdr/>
                <w:date w:fullDate="2015-09-03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</w:tc>
        <w:tc>
          <w:tcPr>
            <w:tcW w:w="1355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A517D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H</w:t>
            </w:r>
            <w:r w:rsidRPr="000A6905">
              <w:rPr>
                <w:rFonts w:ascii="AB BLine" w:hAnsi="AB BLine"/>
                <w:sz w:val="16"/>
                <w:lang w:val="fr-FR"/>
              </w:rPr>
              <w:t>oraire :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3356CF" w:rsidRPr="003356CF" w:rsidTr="005B74BE">
        <w:trPr>
          <w:trHeight w:val="308"/>
          <w:jc w:val="center"/>
        </w:trPr>
        <w:tc>
          <w:tcPr>
            <w:tcW w:w="1113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356CF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Retour : ville d’arrivée</w:t>
            </w:r>
          </w:p>
        </w:tc>
        <w:tc>
          <w:tcPr>
            <w:tcW w:w="958" w:type="pct"/>
            <w:gridSpan w:val="6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356CF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1574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356CF" w:rsidRPr="000A6905" w:rsidRDefault="003356CF" w:rsidP="00FE27C3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 xml:space="preserve">Date : </w:t>
            </w:r>
            <w:r w:rsidR="00766BD1">
              <w:rPr>
                <w:rFonts w:ascii="AB BLine" w:hAnsi="AB BLine"/>
                <w:sz w:val="16"/>
                <w:lang w:val="fr-FR"/>
              </w:rPr>
              <w:t xml:space="preserve">le </w:t>
            </w: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-677269016"/>
                <w:showingPlcHdr/>
                <w:date w:fullDate="2015-09-03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Content>
                <w:r w:rsidR="00766BD1"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</w:tc>
        <w:tc>
          <w:tcPr>
            <w:tcW w:w="1355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3356CF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H</w:t>
            </w:r>
            <w:r w:rsidRPr="000A6905">
              <w:rPr>
                <w:rFonts w:ascii="AB BLine" w:hAnsi="AB BLine"/>
                <w:sz w:val="16"/>
                <w:lang w:val="fr-FR"/>
              </w:rPr>
              <w:t>oraire :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3356CF" w:rsidRPr="00075394" w:rsidTr="005B74BE">
        <w:trPr>
          <w:trHeight w:val="507"/>
          <w:jc w:val="center"/>
        </w:trPr>
        <w:tc>
          <w:tcPr>
            <w:tcW w:w="1113" w:type="pct"/>
            <w:gridSpan w:val="8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3356CF" w:rsidRPr="000A6905" w:rsidRDefault="003356CF" w:rsidP="003356CF">
            <w:pPr>
              <w:pStyle w:val="italic"/>
              <w:rPr>
                <w:rFonts w:ascii="AB BLine" w:hAnsi="AB BLine"/>
                <w:i w:val="0"/>
                <w:sz w:val="16"/>
                <w:lang w:val="fr-FR"/>
              </w:rPr>
            </w:pPr>
            <w:r w:rsidRPr="000A6905">
              <w:rPr>
                <w:rFonts w:ascii="AB BLine" w:hAnsi="AB BLine"/>
                <w:i w:val="0"/>
                <w:sz w:val="16"/>
                <w:lang w:val="fr-FR"/>
              </w:rPr>
              <w:t>Déplacement à l’initiative</w:t>
            </w:r>
          </w:p>
        </w:tc>
        <w:tc>
          <w:tcPr>
            <w:tcW w:w="904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356CF" w:rsidRPr="000A6905" w:rsidRDefault="004D0545" w:rsidP="003356CF">
            <w:pPr>
              <w:pStyle w:val="body"/>
              <w:tabs>
                <w:tab w:val="left" w:pos="318"/>
              </w:tabs>
              <w:spacing w:before="0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97845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6CC7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3356CF" w:rsidRPr="000A6905">
              <w:rPr>
                <w:rFonts w:ascii="AB BLine" w:hAnsi="AB BLine"/>
                <w:sz w:val="16"/>
                <w:lang w:val="fr-FR"/>
              </w:rPr>
              <w:t xml:space="preserve"> de l’I</w:t>
            </w:r>
            <w:r w:rsidR="003356CF">
              <w:rPr>
                <w:rFonts w:ascii="AB BLine" w:hAnsi="AB BLine"/>
                <w:sz w:val="16"/>
                <w:lang w:val="fr-FR"/>
              </w:rPr>
              <w:t>NALCO</w:t>
            </w:r>
          </w:p>
        </w:tc>
        <w:tc>
          <w:tcPr>
            <w:tcW w:w="1438" w:type="pct"/>
            <w:gridSpan w:val="9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356CF" w:rsidRPr="000A6905" w:rsidRDefault="004D0545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440116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30F2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 w:rsidR="003356CF">
              <w:rPr>
                <w:rFonts w:ascii="AB BLine" w:hAnsi="AB BLine"/>
                <w:sz w:val="16"/>
                <w:lang w:val="fr-FR"/>
              </w:rPr>
              <w:t xml:space="preserve"> </w:t>
            </w:r>
            <w:r w:rsidR="003356CF" w:rsidRPr="000A6905">
              <w:rPr>
                <w:rFonts w:ascii="AB BLine" w:hAnsi="AB BLine"/>
                <w:sz w:val="16"/>
                <w:lang w:val="fr-FR"/>
              </w:rPr>
              <w:t>Sur invitation d’un organism</w:t>
            </w:r>
            <w:r w:rsidR="003356CF">
              <w:rPr>
                <w:rFonts w:ascii="AB BLine" w:hAnsi="AB BLine"/>
                <w:sz w:val="16"/>
                <w:lang w:val="fr-FR"/>
              </w:rPr>
              <w:t>e</w:t>
            </w:r>
          </w:p>
        </w:tc>
        <w:tc>
          <w:tcPr>
            <w:tcW w:w="1545" w:type="pct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vAlign w:val="center"/>
          </w:tcPr>
          <w:p w:rsidR="003356CF" w:rsidRPr="000A6905" w:rsidRDefault="003356CF" w:rsidP="003356CF">
            <w:pPr>
              <w:pStyle w:val="body"/>
              <w:tabs>
                <w:tab w:val="left" w:pos="318"/>
              </w:tabs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Si oui, lequel</w:t>
            </w:r>
            <w:r>
              <w:rPr>
                <w:rFonts w:ascii="AB BLine" w:hAnsi="AB BLine"/>
                <w:sz w:val="16"/>
                <w:lang w:val="fr-FR"/>
              </w:rPr>
              <w:t> :</w:t>
            </w:r>
            <w:r>
              <w:rPr>
                <w:rFonts w:ascii="AB BLine" w:hAnsi="AB BLine"/>
                <w:b/>
                <w:sz w:val="20"/>
                <w:lang w:val="fr-FR"/>
              </w:rPr>
              <w:t xml:space="preserve"> 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</w:tbl>
    <w:p w:rsidR="009D6A07" w:rsidRDefault="009D6A07" w:rsidP="00772653">
      <w:pPr>
        <w:jc w:val="center"/>
        <w:rPr>
          <w:rFonts w:ascii="AB BLine" w:hAnsi="AB BLine"/>
          <w:b/>
          <w:color w:val="FFFFFF" w:themeColor="background1"/>
          <w:sz w:val="24"/>
          <w:lang w:val="fr-FR"/>
        </w:rPr>
        <w:sectPr w:rsidR="009D6A07" w:rsidSect="00836254">
          <w:footerReference w:type="default" r:id="rId9"/>
          <w:pgSz w:w="11907" w:h="16839" w:code="9"/>
          <w:pgMar w:top="426" w:right="720" w:bottom="426" w:left="720" w:header="720" w:footer="444" w:gutter="0"/>
          <w:cols w:space="720"/>
          <w:docGrid w:linePitch="360"/>
        </w:sectPr>
      </w:pPr>
    </w:p>
    <w:tbl>
      <w:tblPr>
        <w:tblW w:w="5250" w:type="pct"/>
        <w:jc w:val="center"/>
        <w:tblLayout w:type="fixed"/>
        <w:tblLook w:val="01E0" w:firstRow="1" w:lastRow="1" w:firstColumn="1" w:lastColumn="1" w:noHBand="0" w:noVBand="0"/>
      </w:tblPr>
      <w:tblGrid>
        <w:gridCol w:w="1749"/>
        <w:gridCol w:w="306"/>
        <w:gridCol w:w="860"/>
        <w:gridCol w:w="278"/>
        <w:gridCol w:w="2316"/>
        <w:gridCol w:w="11"/>
        <w:gridCol w:w="1116"/>
        <w:gridCol w:w="1333"/>
        <w:gridCol w:w="729"/>
        <w:gridCol w:w="2621"/>
      </w:tblGrid>
      <w:tr w:rsidR="005867A6" w:rsidRPr="00766BD1" w:rsidTr="0087414D">
        <w:trPr>
          <w:trHeight w:val="397"/>
          <w:jc w:val="center"/>
        </w:trPr>
        <w:tc>
          <w:tcPr>
            <w:tcW w:w="5000" w:type="pct"/>
            <w:gridSpan w:val="10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3399FF"/>
            <w:vAlign w:val="center"/>
          </w:tcPr>
          <w:p w:rsidR="009D57CC" w:rsidRPr="000A6905" w:rsidRDefault="00280F94" w:rsidP="00772653">
            <w:pPr>
              <w:jc w:val="center"/>
              <w:rPr>
                <w:rFonts w:ascii="AB BLine" w:hAnsi="AB BLine"/>
                <w:b/>
                <w:color w:val="FFFFFF" w:themeColor="background1"/>
                <w:lang w:val="fr-FR"/>
              </w:rPr>
            </w:pPr>
            <w:r w:rsidRPr="000A6905"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lastRenderedPageBreak/>
              <w:t>Prise en charge budgétaire de la mission</w:t>
            </w:r>
            <w:r w:rsidR="00CF1B13"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t xml:space="preserve"> (</w:t>
            </w:r>
            <w:r w:rsidR="00CF1B13" w:rsidRPr="00FE27C3">
              <w:rPr>
                <w:rFonts w:ascii="AB BLine" w:hAnsi="AB BLine"/>
                <w:b/>
                <w:color w:val="FFFFFF" w:themeColor="background1"/>
                <w:sz w:val="24"/>
                <w:u w:val="single"/>
                <w:lang w:val="fr-FR"/>
              </w:rPr>
              <w:t>si financement INALCO</w:t>
            </w:r>
            <w:r w:rsidR="00CF1B13"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t>)</w:t>
            </w:r>
          </w:p>
        </w:tc>
      </w:tr>
      <w:tr w:rsidR="0087414D" w:rsidRPr="00677392" w:rsidTr="00C866E9">
        <w:trPr>
          <w:trHeight w:val="414"/>
          <w:jc w:val="center"/>
        </w:trPr>
        <w:tc>
          <w:tcPr>
            <w:tcW w:w="141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9F1CC7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T</w:t>
            </w:r>
            <w:r w:rsidRPr="009F1CC7">
              <w:rPr>
                <w:rFonts w:ascii="AB BLine" w:hAnsi="AB BLine"/>
                <w:sz w:val="16"/>
                <w:lang w:val="fr-FR"/>
              </w:rPr>
              <w:t>otalité - séjour et transport</w:t>
            </w:r>
          </w:p>
        </w:tc>
        <w:tc>
          <w:tcPr>
            <w:tcW w:w="1027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ouble" w:sz="4" w:space="0" w:color="999999"/>
            </w:tcBorders>
            <w:shd w:val="clear" w:color="auto" w:fill="auto"/>
            <w:vAlign w:val="center"/>
          </w:tcPr>
          <w:p w:rsidR="00075394" w:rsidRPr="000A6905" w:rsidRDefault="004D0545" w:rsidP="00075394">
            <w:pPr>
              <w:pStyle w:val="body"/>
              <w:spacing w:before="0"/>
              <w:ind w:right="-34"/>
              <w:jc w:val="center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153091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095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082" w:type="pct"/>
            <w:gridSpan w:val="2"/>
            <w:tcBorders>
              <w:top w:val="single" w:sz="8" w:space="0" w:color="999999"/>
              <w:left w:val="double" w:sz="4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Tarif du</w:t>
            </w:r>
            <w:r>
              <w:rPr>
                <w:rFonts w:ascii="AB BLine" w:hAnsi="AB BLine"/>
                <w:sz w:val="16"/>
                <w:lang w:val="fr-FR"/>
              </w:rPr>
              <w:t xml:space="preserve"> (des)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titre</w:t>
            </w:r>
            <w:r>
              <w:rPr>
                <w:rFonts w:ascii="AB BLine" w:hAnsi="AB BLine"/>
                <w:sz w:val="16"/>
                <w:lang w:val="fr-FR"/>
              </w:rPr>
              <w:t>s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de transport</w:t>
            </w:r>
          </w:p>
        </w:tc>
        <w:tc>
          <w:tcPr>
            <w:tcW w:w="1480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67739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87414D" w:rsidRPr="0090401E" w:rsidTr="00C866E9">
        <w:trPr>
          <w:trHeight w:val="405"/>
          <w:jc w:val="center"/>
        </w:trPr>
        <w:tc>
          <w:tcPr>
            <w:tcW w:w="141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8C0240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U</w:t>
            </w:r>
            <w:r w:rsidR="00075394">
              <w:rPr>
                <w:rFonts w:ascii="AB BLine" w:hAnsi="AB BLine"/>
                <w:sz w:val="16"/>
                <w:lang w:val="fr-FR"/>
              </w:rPr>
              <w:t>niquement les fr</w:t>
            </w:r>
            <w:r w:rsidR="00075394" w:rsidRPr="000A6905">
              <w:rPr>
                <w:rFonts w:ascii="AB BLine" w:hAnsi="AB BLine"/>
                <w:sz w:val="16"/>
                <w:lang w:val="fr-FR"/>
              </w:rPr>
              <w:t>ais de séjour</w:t>
            </w:r>
          </w:p>
        </w:tc>
        <w:tc>
          <w:tcPr>
            <w:tcW w:w="1027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ouble" w:sz="4" w:space="0" w:color="999999"/>
            </w:tcBorders>
            <w:shd w:val="clear" w:color="auto" w:fill="auto"/>
            <w:vAlign w:val="center"/>
          </w:tcPr>
          <w:p w:rsidR="00075394" w:rsidRPr="000A6905" w:rsidRDefault="004D0545" w:rsidP="00075394">
            <w:pPr>
              <w:pStyle w:val="body"/>
              <w:spacing w:before="0"/>
              <w:ind w:right="-34"/>
              <w:jc w:val="center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1422321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E4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082" w:type="pct"/>
            <w:gridSpan w:val="2"/>
            <w:tcBorders>
              <w:top w:val="single" w:sz="8" w:space="0" w:color="999999"/>
              <w:left w:val="double" w:sz="4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Dans la limite de :</w:t>
            </w:r>
          </w:p>
        </w:tc>
        <w:tc>
          <w:tcPr>
            <w:tcW w:w="1480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67739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87414D" w:rsidRPr="0060543A" w:rsidTr="00C866E9">
        <w:trPr>
          <w:trHeight w:val="410"/>
          <w:jc w:val="center"/>
        </w:trPr>
        <w:tc>
          <w:tcPr>
            <w:tcW w:w="141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4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 xml:space="preserve">Uniquement </w:t>
            </w:r>
            <w:r w:rsidRPr="000A6905">
              <w:rPr>
                <w:rFonts w:ascii="AB BLine" w:hAnsi="AB BLine"/>
                <w:sz w:val="16"/>
                <w:lang w:val="fr-FR"/>
              </w:rPr>
              <w:t>les frais de transport</w:t>
            </w:r>
          </w:p>
        </w:tc>
        <w:tc>
          <w:tcPr>
            <w:tcW w:w="1027" w:type="pct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double" w:sz="4" w:space="0" w:color="999999"/>
            </w:tcBorders>
            <w:shd w:val="clear" w:color="auto" w:fill="auto"/>
            <w:vAlign w:val="center"/>
          </w:tcPr>
          <w:p w:rsidR="00075394" w:rsidRPr="000A6905" w:rsidRDefault="004D0545" w:rsidP="00075394">
            <w:pPr>
              <w:pStyle w:val="body"/>
              <w:spacing w:before="0"/>
              <w:ind w:right="-34"/>
              <w:jc w:val="center"/>
              <w:rPr>
                <w:rFonts w:ascii="AB BLine" w:hAnsi="AB BLine"/>
                <w:sz w:val="16"/>
                <w:lang w:val="fr-FR"/>
              </w:rPr>
            </w:pP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157681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E4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</w:p>
        </w:tc>
        <w:tc>
          <w:tcPr>
            <w:tcW w:w="1082" w:type="pct"/>
            <w:gridSpan w:val="2"/>
            <w:tcBorders>
              <w:top w:val="single" w:sz="8" w:space="0" w:color="999999"/>
              <w:left w:val="double" w:sz="4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Demande d’avance</w:t>
            </w:r>
          </w:p>
        </w:tc>
        <w:tc>
          <w:tcPr>
            <w:tcW w:w="1480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20"/>
                <w:lang w:val="fr-FR"/>
              </w:rPr>
              <w:t xml:space="preserve">       </w:t>
            </w:r>
            <w:sdt>
              <w:sdtPr>
                <w:rPr>
                  <w:rFonts w:ascii="AB BLine" w:hAnsi="AB BLine"/>
                  <w:sz w:val="20"/>
                  <w:lang w:val="fr-FR"/>
                </w:rPr>
                <w:id w:val="184058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E4">
                  <w:rPr>
                    <w:rFonts w:ascii="MS Gothic" w:eastAsia="MS Gothic" w:hAnsi="MS Gothic" w:hint="eastAsia"/>
                    <w:sz w:val="20"/>
                    <w:lang w:val="fr-FR"/>
                  </w:rPr>
                  <w:t>☐</w:t>
                </w:r>
              </w:sdtContent>
            </w:sdt>
            <w:r>
              <w:rPr>
                <w:rFonts w:ascii="AB BLine" w:hAnsi="AB BLine"/>
                <w:sz w:val="16"/>
                <w:lang w:val="fr-FR"/>
              </w:rPr>
              <w:t xml:space="preserve"> oui            </w:t>
            </w:r>
            <w:sdt>
              <w:sdtPr>
                <w:rPr>
                  <w:rFonts w:ascii="AB BLine" w:hAnsi="AB BLine"/>
                  <w:sz w:val="20"/>
                  <w:szCs w:val="20"/>
                  <w:lang w:val="fr-FR"/>
                </w:rPr>
                <w:id w:val="-42688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2BE3">
                  <w:rPr>
                    <w:rFonts w:ascii="MS Gothic" w:eastAsia="MS Gothic" w:hAnsi="MS Gothic" w:hint="eastAsia"/>
                    <w:sz w:val="20"/>
                    <w:szCs w:val="20"/>
                    <w:lang w:val="fr-FR"/>
                  </w:rPr>
                  <w:t>☐</w:t>
                </w:r>
              </w:sdtContent>
            </w:sdt>
            <w:r>
              <w:rPr>
                <w:rFonts w:ascii="AB BLine" w:hAnsi="AB BLine"/>
                <w:sz w:val="20"/>
                <w:szCs w:val="20"/>
                <w:lang w:val="fr-FR"/>
              </w:rPr>
              <w:t xml:space="preserve"> </w:t>
            </w:r>
            <w:r w:rsidRPr="00075394">
              <w:rPr>
                <w:rFonts w:ascii="AB BLine" w:hAnsi="AB BLine"/>
                <w:sz w:val="16"/>
                <w:szCs w:val="20"/>
                <w:lang w:val="fr-FR"/>
              </w:rPr>
              <w:t>non</w:t>
            </w:r>
          </w:p>
        </w:tc>
      </w:tr>
      <w:tr w:rsidR="0087414D" w:rsidRPr="00766BD1" w:rsidTr="002C64AD">
        <w:trPr>
          <w:trHeight w:val="278"/>
          <w:jc w:val="center"/>
        </w:trPr>
        <w:tc>
          <w:tcPr>
            <w:tcW w:w="907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Centre de responsabilité</w:t>
            </w:r>
          </w:p>
        </w:tc>
        <w:tc>
          <w:tcPr>
            <w:tcW w:w="153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N° du CR</w:t>
            </w:r>
          </w:p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 xml:space="preserve">Ou </w:t>
            </w:r>
            <w:r w:rsidRPr="000A6905">
              <w:rPr>
                <w:rFonts w:ascii="AB BLine" w:hAnsi="AB BLine"/>
                <w:sz w:val="16"/>
                <w:lang w:val="fr-FR"/>
              </w:rPr>
              <w:t>nom de la convention</w:t>
            </w:r>
          </w:p>
        </w:tc>
        <w:tc>
          <w:tcPr>
            <w:tcW w:w="493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Montant (euros)</w:t>
            </w:r>
          </w:p>
        </w:tc>
        <w:tc>
          <w:tcPr>
            <w:tcW w:w="2069" w:type="pct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82DE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Nom, prénom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 w:rsidRPr="000A6905">
              <w:rPr>
                <w:rFonts w:ascii="AB BLine" w:hAnsi="AB BLine"/>
                <w:sz w:val="16"/>
                <w:lang w:val="fr-FR"/>
              </w:rPr>
              <w:t>des responsables de crédits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</w:p>
        </w:tc>
      </w:tr>
      <w:tr w:rsidR="0087414D" w:rsidRPr="0090401E" w:rsidTr="00C866E9">
        <w:trPr>
          <w:trHeight w:val="526"/>
          <w:jc w:val="center"/>
        </w:trPr>
        <w:tc>
          <w:tcPr>
            <w:tcW w:w="907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sz w:val="16"/>
                <w:lang w:val="fr-FR"/>
              </w:rPr>
              <w:t>1</w:t>
            </w:r>
            <w:r w:rsidRPr="009112E0">
              <w:rPr>
                <w:rFonts w:ascii="AB BLine" w:hAnsi="AB BLine"/>
                <w:sz w:val="16"/>
                <w:vertAlign w:val="superscript"/>
                <w:lang w:val="fr-FR"/>
              </w:rPr>
              <w:t>er</w:t>
            </w:r>
            <w:r>
              <w:rPr>
                <w:rFonts w:ascii="AB BLine" w:hAnsi="AB BLine"/>
                <w:sz w:val="16"/>
                <w:lang w:val="fr-FR"/>
              </w:rPr>
              <w:t xml:space="preserve"> </w:t>
            </w:r>
            <w:r w:rsidRPr="000A6905">
              <w:rPr>
                <w:rFonts w:ascii="AB BLine" w:hAnsi="AB BLine"/>
                <w:sz w:val="16"/>
                <w:lang w:val="fr-FR"/>
              </w:rPr>
              <w:t>CR imputé :</w:t>
            </w:r>
          </w:p>
        </w:tc>
        <w:tc>
          <w:tcPr>
            <w:tcW w:w="153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493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67739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2069" w:type="pct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87414D" w:rsidRPr="0090401E" w:rsidTr="00C866E9">
        <w:trPr>
          <w:trHeight w:val="548"/>
          <w:jc w:val="center"/>
        </w:trPr>
        <w:tc>
          <w:tcPr>
            <w:tcW w:w="907" w:type="pct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F2F2F2" w:themeFill="background1" w:themeFillShade="F2"/>
            <w:vAlign w:val="center"/>
          </w:tcPr>
          <w:p w:rsidR="00075394" w:rsidRPr="000A6905" w:rsidRDefault="00075394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2</w:t>
            </w:r>
            <w:r w:rsidRPr="000A6905">
              <w:rPr>
                <w:rFonts w:ascii="AB BLine" w:hAnsi="AB BLine"/>
                <w:sz w:val="16"/>
                <w:vertAlign w:val="superscript"/>
                <w:lang w:val="fr-FR"/>
              </w:rPr>
              <w:t>e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CR imputé</w:t>
            </w:r>
            <w:r>
              <w:rPr>
                <w:rFonts w:ascii="AB BLine" w:hAnsi="AB BLine"/>
                <w:sz w:val="16"/>
                <w:lang w:val="fr-FR"/>
              </w:rPr>
              <w:t> :</w:t>
            </w:r>
          </w:p>
        </w:tc>
        <w:tc>
          <w:tcPr>
            <w:tcW w:w="1530" w:type="pct"/>
            <w:gridSpan w:val="4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4748F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493" w:type="pct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67739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2069" w:type="pct"/>
            <w:gridSpan w:val="3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auto"/>
            <w:vAlign w:val="center"/>
          </w:tcPr>
          <w:p w:rsidR="00075394" w:rsidRPr="000A6905" w:rsidRDefault="00677392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 w:rsidR="005657E5"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87414D" w:rsidRPr="0090401E" w:rsidTr="002C64AD">
        <w:trPr>
          <w:trHeight w:val="517"/>
          <w:jc w:val="center"/>
        </w:trPr>
        <w:tc>
          <w:tcPr>
            <w:tcW w:w="907" w:type="pct"/>
            <w:gridSpan w:val="2"/>
            <w:tcBorders>
              <w:top w:val="single" w:sz="8" w:space="0" w:color="999999"/>
              <w:left w:val="single" w:sz="8" w:space="0" w:color="999999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:rsidR="0087414D" w:rsidRPr="000A6905" w:rsidRDefault="0087414D" w:rsidP="00075394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 w:rsidRPr="000A6905">
              <w:rPr>
                <w:rFonts w:ascii="AB BLine" w:hAnsi="AB BLine"/>
                <w:sz w:val="16"/>
                <w:lang w:val="fr-FR"/>
              </w:rPr>
              <w:t>3</w:t>
            </w:r>
            <w:r w:rsidRPr="000A6905">
              <w:rPr>
                <w:rFonts w:ascii="AB BLine" w:hAnsi="AB BLine"/>
                <w:sz w:val="16"/>
                <w:vertAlign w:val="superscript"/>
                <w:lang w:val="fr-FR"/>
              </w:rPr>
              <w:t>e</w:t>
            </w:r>
            <w:r w:rsidRPr="000A6905">
              <w:rPr>
                <w:rFonts w:ascii="AB BLine" w:hAnsi="AB BLine"/>
                <w:sz w:val="16"/>
                <w:lang w:val="fr-FR"/>
              </w:rPr>
              <w:t xml:space="preserve"> CR imputé</w:t>
            </w:r>
            <w:r>
              <w:rPr>
                <w:rFonts w:ascii="AB BLine" w:hAnsi="AB BLine"/>
                <w:sz w:val="16"/>
                <w:lang w:val="fr-FR"/>
              </w:rPr>
              <w:t> :</w:t>
            </w:r>
          </w:p>
        </w:tc>
        <w:tc>
          <w:tcPr>
            <w:tcW w:w="1530" w:type="pct"/>
            <w:gridSpan w:val="4"/>
            <w:tcBorders>
              <w:top w:val="single" w:sz="8" w:space="0" w:color="999999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999999"/>
            </w:tcBorders>
            <w:shd w:val="clear" w:color="auto" w:fill="auto"/>
            <w:vAlign w:val="center"/>
          </w:tcPr>
          <w:p w:rsidR="0087414D" w:rsidRPr="000A6905" w:rsidRDefault="0087414D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493" w:type="pct"/>
            <w:tcBorders>
              <w:top w:val="single" w:sz="8" w:space="0" w:color="999999"/>
              <w:left w:val="single" w:sz="8" w:space="0" w:color="999999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87414D" w:rsidRPr="000A6905" w:rsidRDefault="0087414D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  <w:tc>
          <w:tcPr>
            <w:tcW w:w="2069" w:type="pct"/>
            <w:gridSpan w:val="3"/>
            <w:tcBorders>
              <w:top w:val="single" w:sz="8" w:space="0" w:color="999999"/>
              <w:left w:val="single" w:sz="4" w:space="0" w:color="A6A6A6" w:themeColor="background1" w:themeShade="A6"/>
              <w:right w:val="single" w:sz="8" w:space="0" w:color="999999"/>
            </w:tcBorders>
            <w:shd w:val="clear" w:color="auto" w:fill="auto"/>
            <w:vAlign w:val="center"/>
          </w:tcPr>
          <w:p w:rsidR="0087414D" w:rsidRPr="000A6905" w:rsidRDefault="0087414D" w:rsidP="005657E5">
            <w:pPr>
              <w:pStyle w:val="body"/>
              <w:spacing w:before="0"/>
              <w:ind w:right="-34"/>
              <w:rPr>
                <w:rFonts w:ascii="AB BLine" w:hAnsi="AB BLine"/>
                <w:sz w:val="16"/>
                <w:lang w:val="fr-FR"/>
              </w:rPr>
            </w:pPr>
            <w:r>
              <w:rPr>
                <w:rFonts w:ascii="AB BLine" w:hAnsi="AB BLine"/>
                <w:b/>
                <w:sz w:val="20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rFonts w:ascii="AB BLine" w:hAnsi="AB BLine"/>
                <w:b/>
                <w:sz w:val="20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b/>
                <w:sz w:val="20"/>
                <w:lang w:val="fr-FR"/>
              </w:rPr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separate"/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noProof/>
                <w:sz w:val="20"/>
                <w:lang w:val="fr-FR"/>
              </w:rPr>
              <w:t> </w:t>
            </w:r>
            <w:r>
              <w:rPr>
                <w:rFonts w:ascii="AB BLine" w:hAnsi="AB BLine"/>
                <w:b/>
                <w:sz w:val="20"/>
                <w:lang w:val="fr-FR"/>
              </w:rPr>
              <w:fldChar w:fldCharType="end"/>
            </w:r>
          </w:p>
        </w:tc>
      </w:tr>
      <w:tr w:rsidR="0087414D" w:rsidRPr="00793338" w:rsidTr="00F808D3">
        <w:trPr>
          <w:trHeight w:hRule="exact" w:val="80"/>
          <w:jc w:val="center"/>
        </w:trPr>
        <w:tc>
          <w:tcPr>
            <w:tcW w:w="2438" w:type="pct"/>
            <w:gridSpan w:val="6"/>
            <w:tcBorders>
              <w:top w:val="single" w:sz="4" w:space="0" w:color="A6A6A6" w:themeColor="background1" w:themeShade="A6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75394" w:rsidRPr="000A6905" w:rsidRDefault="00075394" w:rsidP="00BA017A">
            <w:pPr>
              <w:pStyle w:val="italic"/>
              <w:rPr>
                <w:rFonts w:ascii="AB BLine" w:hAnsi="AB BLine"/>
                <w:i w:val="0"/>
                <w:sz w:val="16"/>
                <w:szCs w:val="16"/>
                <w:lang w:val="fr-FR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75394" w:rsidRPr="005657E5" w:rsidRDefault="00075394" w:rsidP="005657E5">
            <w:pPr>
              <w:pStyle w:val="body"/>
              <w:spacing w:before="0"/>
              <w:ind w:left="6" w:right="-116"/>
              <w:rPr>
                <w:rFonts w:ascii="AB BLine" w:hAnsi="AB BLine"/>
                <w:b/>
                <w:sz w:val="16"/>
                <w:szCs w:val="16"/>
                <w:lang w:val="fr-FR"/>
              </w:rPr>
            </w:pPr>
          </w:p>
        </w:tc>
        <w:tc>
          <w:tcPr>
            <w:tcW w:w="322" w:type="pct"/>
            <w:tcBorders>
              <w:top w:val="single" w:sz="4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075394" w:rsidRPr="000A6905" w:rsidRDefault="00075394" w:rsidP="00075394">
            <w:pPr>
              <w:pStyle w:val="body"/>
              <w:spacing w:before="0"/>
              <w:jc w:val="center"/>
              <w:rPr>
                <w:rFonts w:ascii="AB BLine" w:hAnsi="AB BLine"/>
                <w:sz w:val="16"/>
                <w:szCs w:val="16"/>
                <w:lang w:val="fr-FR"/>
              </w:rPr>
            </w:pPr>
          </w:p>
        </w:tc>
        <w:tc>
          <w:tcPr>
            <w:tcW w:w="1158" w:type="pct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center"/>
          </w:tcPr>
          <w:p w:rsidR="00075394" w:rsidRPr="005657E5" w:rsidRDefault="00075394" w:rsidP="005657E5">
            <w:pPr>
              <w:pStyle w:val="body"/>
              <w:spacing w:before="0"/>
              <w:ind w:left="6" w:right="-116"/>
              <w:rPr>
                <w:rFonts w:ascii="AB BLine" w:hAnsi="AB BLine"/>
                <w:b/>
                <w:sz w:val="16"/>
                <w:szCs w:val="16"/>
                <w:lang w:val="fr-FR"/>
              </w:rPr>
            </w:pPr>
          </w:p>
        </w:tc>
      </w:tr>
      <w:tr w:rsidR="0087414D" w:rsidRPr="00793338" w:rsidTr="002C64AD">
        <w:trPr>
          <w:trHeight w:hRule="exact" w:val="343"/>
          <w:jc w:val="center"/>
        </w:trPr>
        <w:tc>
          <w:tcPr>
            <w:tcW w:w="2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:rsidR="0087414D" w:rsidRPr="000A6905" w:rsidRDefault="0087414D" w:rsidP="00BA017A">
            <w:pPr>
              <w:pStyle w:val="body"/>
              <w:spacing w:before="0"/>
              <w:ind w:right="-115"/>
              <w:jc w:val="center"/>
              <w:rPr>
                <w:rFonts w:ascii="AB BLine" w:hAnsi="AB BLine"/>
                <w:lang w:val="fr-FR"/>
              </w:rPr>
            </w:pPr>
            <w:r w:rsidRPr="00BA017A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Responsable</w:t>
            </w:r>
            <w:r w:rsidR="005B74BE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(</w:t>
            </w:r>
            <w:r w:rsidRPr="00BA017A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s</w:t>
            </w:r>
            <w:r w:rsidR="005B74BE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)</w:t>
            </w:r>
            <w:r w:rsidRPr="00BA017A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 xml:space="preserve"> du/des CR imputé(s)</w:t>
            </w: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</w:tcPr>
          <w:p w:rsidR="0087414D" w:rsidRPr="000A6905" w:rsidRDefault="005D755D" w:rsidP="00BA017A">
            <w:pPr>
              <w:pStyle w:val="body"/>
              <w:spacing w:before="0"/>
              <w:ind w:right="-115"/>
              <w:jc w:val="center"/>
              <w:rPr>
                <w:rFonts w:ascii="AB BLine" w:hAnsi="AB BLine"/>
                <w:lang w:val="fr-FR"/>
              </w:rPr>
            </w:pPr>
            <w:r w:rsidRPr="005D755D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Agent</w:t>
            </w:r>
            <w:r w:rsidR="0052609E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 xml:space="preserve"> missionné</w:t>
            </w:r>
          </w:p>
        </w:tc>
      </w:tr>
      <w:tr w:rsidR="0087414D" w:rsidRPr="00793338" w:rsidTr="00C86D02">
        <w:trPr>
          <w:trHeight w:val="1830"/>
          <w:jc w:val="center"/>
        </w:trPr>
        <w:tc>
          <w:tcPr>
            <w:tcW w:w="2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4D" w:rsidRDefault="0087414D" w:rsidP="00BA017A">
            <w:pPr>
              <w:pStyle w:val="body"/>
              <w:spacing w:before="0"/>
              <w:rPr>
                <w:rFonts w:ascii="AB BLine" w:hAnsi="AB BLine"/>
                <w:sz w:val="16"/>
                <w:szCs w:val="16"/>
                <w:lang w:val="fr-FR"/>
              </w:rPr>
            </w:pPr>
          </w:p>
          <w:p w:rsidR="0087414D" w:rsidRPr="0087414D" w:rsidRDefault="0087414D" w:rsidP="00BA017A">
            <w:pPr>
              <w:pStyle w:val="body"/>
              <w:spacing w:before="0"/>
              <w:rPr>
                <w:rFonts w:ascii="AB BLine" w:hAnsi="AB BLine"/>
                <w:b/>
                <w:sz w:val="20"/>
                <w:szCs w:val="16"/>
                <w:lang w:val="fr-FR"/>
              </w:rPr>
            </w:pPr>
            <w:r w:rsidRPr="000A6905">
              <w:rPr>
                <w:rFonts w:ascii="AB BLine" w:hAnsi="AB BLine"/>
                <w:sz w:val="16"/>
                <w:szCs w:val="16"/>
                <w:lang w:val="fr-FR"/>
              </w:rPr>
              <w:t>Fait à</w:t>
            </w:r>
            <w:r>
              <w:rPr>
                <w:rFonts w:ascii="AB BLine" w:hAnsi="AB BLine"/>
                <w:i/>
                <w:sz w:val="16"/>
                <w:szCs w:val="16"/>
                <w:lang w:val="fr-FR"/>
              </w:rPr>
              <w:t xml:space="preserve"> </w: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bookmarkStart w:id="3" w:name="Texte14"/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instrText xml:space="preserve"> FORMTEXT </w:instrTex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separate"/>
            </w:r>
            <w:r w:rsidR="00C866E9">
              <w:rPr>
                <w:rFonts w:ascii="AB BLine" w:hAnsi="AB BLine"/>
                <w:b/>
                <w:sz w:val="20"/>
                <w:szCs w:val="16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szCs w:val="16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szCs w:val="16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szCs w:val="16"/>
                <w:lang w:val="fr-FR"/>
              </w:rPr>
              <w:t> </w:t>
            </w:r>
            <w:r w:rsidR="00C866E9">
              <w:rPr>
                <w:rFonts w:ascii="AB BLine" w:hAnsi="AB BLine"/>
                <w:b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end"/>
            </w:r>
            <w:bookmarkEnd w:id="3"/>
            <w:r>
              <w:rPr>
                <w:rFonts w:ascii="AB BLine" w:hAnsi="AB BLine"/>
                <w:b/>
                <w:sz w:val="20"/>
                <w:szCs w:val="16"/>
                <w:lang w:val="fr-FR"/>
              </w:rPr>
              <w:tab/>
            </w:r>
            <w:r>
              <w:rPr>
                <w:rFonts w:ascii="AB BLine" w:hAnsi="AB BLine"/>
                <w:b/>
                <w:sz w:val="20"/>
                <w:szCs w:val="16"/>
                <w:lang w:val="fr-FR"/>
              </w:rPr>
              <w:tab/>
            </w:r>
            <w:r w:rsidRPr="000A6905">
              <w:rPr>
                <w:rFonts w:ascii="AB BLine" w:hAnsi="AB BLine"/>
                <w:sz w:val="16"/>
                <w:szCs w:val="16"/>
                <w:lang w:val="fr-FR"/>
              </w:rPr>
              <w:t>le</w:t>
            </w:r>
            <w:r>
              <w:rPr>
                <w:rFonts w:ascii="AB BLine" w:hAnsi="AB BLine"/>
                <w:sz w:val="16"/>
                <w:szCs w:val="16"/>
                <w:lang w:val="fr-FR"/>
              </w:rPr>
              <w:tab/>
              <w:t xml:space="preserve"> </w:t>
            </w: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1208615224"/>
                <w:showingPlcHdr/>
                <w:date w:fullDate="2015-09-10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  <w:p w:rsidR="0087414D" w:rsidRDefault="0087414D" w:rsidP="00BA017A">
            <w:pPr>
              <w:pStyle w:val="body"/>
              <w:spacing w:before="0"/>
              <w:rPr>
                <w:rFonts w:ascii="AB BLine" w:hAnsi="AB BLine"/>
                <w:color w:val="000000" w:themeColor="text1"/>
                <w:lang w:val="fr-FR"/>
              </w:rPr>
            </w:pPr>
          </w:p>
          <w:p w:rsidR="0087414D" w:rsidRDefault="0087414D" w:rsidP="0087414D">
            <w:pPr>
              <w:pStyle w:val="body"/>
              <w:spacing w:before="0"/>
              <w:rPr>
                <w:rFonts w:ascii="AB BLine" w:hAnsi="AB BLine"/>
                <w:sz w:val="16"/>
                <w:szCs w:val="16"/>
                <w:lang w:val="fr-FR"/>
              </w:rPr>
            </w:pPr>
            <w:r w:rsidRPr="0087414D">
              <w:rPr>
                <w:rFonts w:ascii="AB BLine" w:hAnsi="AB BLine"/>
                <w:sz w:val="16"/>
                <w:szCs w:val="16"/>
                <w:lang w:val="fr-FR"/>
              </w:rPr>
              <w:t>Signature pour accord</w:t>
            </w:r>
            <w:r>
              <w:rPr>
                <w:rFonts w:ascii="AB BLine" w:hAnsi="AB BLine"/>
                <w:sz w:val="16"/>
                <w:szCs w:val="16"/>
                <w:lang w:val="fr-FR"/>
              </w:rPr>
              <w:t> :</w:t>
            </w:r>
            <w:r w:rsidR="00C86D02">
              <w:rPr>
                <w:rFonts w:ascii="AB BLine" w:hAnsi="AB BLine"/>
                <w:sz w:val="16"/>
                <w:szCs w:val="16"/>
                <w:lang w:val="fr-FR"/>
              </w:rPr>
              <w:t xml:space="preserve"> </w:t>
            </w:r>
          </w:p>
          <w:p w:rsidR="0087414D" w:rsidRDefault="00C86D02" w:rsidP="00C86D02">
            <w:pPr>
              <w:pStyle w:val="body"/>
              <w:jc w:val="right"/>
              <w:rPr>
                <w:rFonts w:ascii="AB BLine" w:hAnsi="AB BLine"/>
                <w:color w:val="000000" w:themeColor="text1"/>
                <w:lang w:val="fr-FR"/>
              </w:rPr>
            </w:pPr>
            <w:r>
              <w:rPr>
                <w:rFonts w:ascii="AB BLine" w:hAnsi="AB BLine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4" w:name="Texte17"/>
            <w:r>
              <w:rPr>
                <w:rFonts w:ascii="AB BLine" w:hAnsi="AB BLine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lang w:val="fr-FR"/>
              </w:rPr>
            </w:r>
            <w:r>
              <w:rPr>
                <w:rFonts w:ascii="AB BLine" w:hAnsi="AB BLine"/>
                <w:lang w:val="fr-FR"/>
              </w:rPr>
              <w:fldChar w:fldCharType="separate"/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lang w:val="fr-FR"/>
              </w:rPr>
              <w:fldChar w:fldCharType="end"/>
            </w:r>
            <w:bookmarkEnd w:id="4"/>
          </w:p>
        </w:tc>
        <w:tc>
          <w:tcPr>
            <w:tcW w:w="25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4D" w:rsidRDefault="0087414D" w:rsidP="0087414D">
            <w:pPr>
              <w:pStyle w:val="body"/>
              <w:spacing w:before="0"/>
              <w:rPr>
                <w:rFonts w:ascii="AB BLine" w:hAnsi="AB BLine"/>
                <w:sz w:val="16"/>
                <w:szCs w:val="16"/>
                <w:lang w:val="fr-FR"/>
              </w:rPr>
            </w:pPr>
          </w:p>
          <w:p w:rsidR="0087414D" w:rsidRPr="0087414D" w:rsidRDefault="0087414D" w:rsidP="0087414D">
            <w:pPr>
              <w:pStyle w:val="body"/>
              <w:spacing w:before="0"/>
              <w:rPr>
                <w:rFonts w:ascii="AB BLine" w:hAnsi="AB BLine"/>
                <w:b/>
                <w:sz w:val="20"/>
                <w:szCs w:val="16"/>
                <w:lang w:val="fr-FR"/>
              </w:rPr>
            </w:pPr>
            <w:r w:rsidRPr="000A6905">
              <w:rPr>
                <w:rFonts w:ascii="AB BLine" w:hAnsi="AB BLine"/>
                <w:sz w:val="16"/>
                <w:szCs w:val="16"/>
                <w:lang w:val="fr-FR"/>
              </w:rPr>
              <w:t>Fait à</w:t>
            </w:r>
            <w:r>
              <w:rPr>
                <w:rFonts w:ascii="AB BLine" w:hAnsi="AB BLine"/>
                <w:i/>
                <w:sz w:val="16"/>
                <w:szCs w:val="16"/>
                <w:lang w:val="fr-FR"/>
              </w:rPr>
              <w:t xml:space="preserve"> </w: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instrText xml:space="preserve"> FORMTEXT </w:instrTex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separate"/>
            </w:r>
            <w:r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end"/>
            </w:r>
            <w:r>
              <w:rPr>
                <w:rFonts w:ascii="AB BLine" w:hAnsi="AB BLine"/>
                <w:b/>
                <w:sz w:val="20"/>
                <w:szCs w:val="16"/>
                <w:lang w:val="fr-FR"/>
              </w:rPr>
              <w:tab/>
            </w:r>
            <w:r>
              <w:rPr>
                <w:rFonts w:ascii="AB BLine" w:hAnsi="AB BLine"/>
                <w:b/>
                <w:sz w:val="20"/>
                <w:szCs w:val="16"/>
                <w:lang w:val="fr-FR"/>
              </w:rPr>
              <w:tab/>
            </w:r>
            <w:r w:rsidRPr="000A6905">
              <w:rPr>
                <w:rFonts w:ascii="AB BLine" w:hAnsi="AB BLine"/>
                <w:sz w:val="16"/>
                <w:szCs w:val="16"/>
                <w:lang w:val="fr-FR"/>
              </w:rPr>
              <w:t>le</w:t>
            </w:r>
            <w:r>
              <w:rPr>
                <w:rFonts w:ascii="AB BLine" w:hAnsi="AB BLine"/>
                <w:sz w:val="16"/>
                <w:szCs w:val="16"/>
                <w:lang w:val="fr-FR"/>
              </w:rPr>
              <w:tab/>
              <w:t xml:space="preserve"> </w:t>
            </w: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816766016"/>
                <w:showingPlcHdr/>
                <w:date w:fullDate="2015-09-10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</w:p>
          <w:p w:rsidR="0087414D" w:rsidRDefault="0087414D" w:rsidP="0087414D">
            <w:pPr>
              <w:pStyle w:val="body"/>
              <w:spacing w:before="0"/>
              <w:rPr>
                <w:rFonts w:ascii="AB BLine" w:hAnsi="AB BLine"/>
                <w:color w:val="000000" w:themeColor="text1"/>
                <w:lang w:val="fr-FR"/>
              </w:rPr>
            </w:pPr>
          </w:p>
          <w:p w:rsidR="0087414D" w:rsidRDefault="0087414D" w:rsidP="0087414D">
            <w:pPr>
              <w:pStyle w:val="body"/>
              <w:spacing w:before="0"/>
              <w:rPr>
                <w:rFonts w:ascii="AB BLine" w:hAnsi="AB BLine"/>
                <w:sz w:val="16"/>
                <w:szCs w:val="16"/>
                <w:lang w:val="fr-FR"/>
              </w:rPr>
            </w:pPr>
            <w:r w:rsidRPr="0087414D">
              <w:rPr>
                <w:rFonts w:ascii="AB BLine" w:hAnsi="AB BLine"/>
                <w:sz w:val="16"/>
                <w:szCs w:val="16"/>
                <w:lang w:val="fr-FR"/>
              </w:rPr>
              <w:t>Signature</w:t>
            </w:r>
            <w:r>
              <w:rPr>
                <w:rFonts w:ascii="AB BLine" w:hAnsi="AB BLine"/>
                <w:sz w:val="16"/>
                <w:szCs w:val="16"/>
                <w:lang w:val="fr-FR"/>
              </w:rPr>
              <w:t> :</w:t>
            </w:r>
          </w:p>
          <w:p w:rsidR="0087414D" w:rsidRPr="00C86D02" w:rsidRDefault="00C86D02" w:rsidP="00C86D02">
            <w:pPr>
              <w:pStyle w:val="body"/>
              <w:spacing w:before="0"/>
              <w:jc w:val="right"/>
              <w:rPr>
                <w:rFonts w:ascii="AB BLine" w:hAnsi="AB BLine"/>
                <w:sz w:val="16"/>
                <w:szCs w:val="16"/>
                <w:lang w:val="fr-FR"/>
              </w:rPr>
            </w:pPr>
            <w:r>
              <w:rPr>
                <w:rFonts w:ascii="AB BLine" w:hAnsi="AB BLine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lang w:val="fr-FR"/>
              </w:rPr>
            </w:r>
            <w:r>
              <w:rPr>
                <w:rFonts w:ascii="AB BLine" w:hAnsi="AB BLine"/>
                <w:lang w:val="fr-FR"/>
              </w:rPr>
              <w:fldChar w:fldCharType="separate"/>
            </w:r>
            <w:bookmarkStart w:id="5" w:name="_GoBack"/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bookmarkEnd w:id="5"/>
            <w:r>
              <w:rPr>
                <w:rFonts w:ascii="AB BLine" w:hAnsi="AB BLine"/>
                <w:lang w:val="fr-FR"/>
              </w:rPr>
              <w:fldChar w:fldCharType="end"/>
            </w:r>
          </w:p>
        </w:tc>
      </w:tr>
      <w:tr w:rsidR="00242C48" w:rsidRPr="00793338" w:rsidTr="00F808D3">
        <w:trPr>
          <w:trHeight w:hRule="exact" w:val="183"/>
          <w:jc w:val="center"/>
        </w:trPr>
        <w:tc>
          <w:tcPr>
            <w:tcW w:w="5000" w:type="pct"/>
            <w:gridSpan w:val="10"/>
            <w:tcBorders>
              <w:top w:val="single" w:sz="4" w:space="0" w:color="A6A6A6" w:themeColor="background1" w:themeShade="A6"/>
            </w:tcBorders>
            <w:vAlign w:val="bottom"/>
          </w:tcPr>
          <w:p w:rsidR="00242C48" w:rsidRDefault="00242C48" w:rsidP="003A2700">
            <w:pPr>
              <w:pStyle w:val="body"/>
              <w:spacing w:before="0"/>
              <w:rPr>
                <w:rFonts w:ascii="AB BLine" w:hAnsi="AB BLine"/>
                <w:color w:val="000000" w:themeColor="text1"/>
                <w:lang w:val="fr-FR"/>
              </w:rPr>
            </w:pPr>
          </w:p>
          <w:p w:rsidR="00242C48" w:rsidRPr="000A6905" w:rsidRDefault="00242C48" w:rsidP="00A83AA9">
            <w:pPr>
              <w:pStyle w:val="body"/>
              <w:rPr>
                <w:rFonts w:ascii="AB BLine" w:hAnsi="AB BLine"/>
                <w:lang w:val="fr-FR"/>
              </w:rPr>
            </w:pPr>
          </w:p>
        </w:tc>
      </w:tr>
      <w:tr w:rsidR="0087414D" w:rsidRPr="00766BD1" w:rsidTr="002C64AD">
        <w:trPr>
          <w:trHeight w:val="419"/>
          <w:jc w:val="center"/>
        </w:trPr>
        <w:tc>
          <w:tcPr>
            <w:tcW w:w="2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99FF"/>
            <w:vAlign w:val="center"/>
          </w:tcPr>
          <w:p w:rsidR="00C866E9" w:rsidRDefault="004D3E6C" w:rsidP="005D755D">
            <w:pPr>
              <w:pStyle w:val="body"/>
              <w:spacing w:before="0"/>
              <w:jc w:val="center"/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</w:pPr>
            <w:r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t>V</w:t>
            </w:r>
            <w:r w:rsidR="0087414D" w:rsidRPr="007D5435"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t xml:space="preserve">isa du Directeur de département </w:t>
            </w:r>
          </w:p>
          <w:p w:rsidR="0087414D" w:rsidRPr="00793338" w:rsidRDefault="0087414D" w:rsidP="005D755D">
            <w:pPr>
              <w:pStyle w:val="body"/>
              <w:spacing w:before="0"/>
              <w:jc w:val="center"/>
              <w:rPr>
                <w:rFonts w:ascii="AB BLine" w:hAnsi="AB BLine"/>
                <w:color w:val="000000" w:themeColor="text1"/>
                <w:lang w:val="fr-FR"/>
              </w:rPr>
            </w:pPr>
            <w:r w:rsidRPr="007D5435">
              <w:rPr>
                <w:rFonts w:ascii="AB BLine" w:hAnsi="AB BLine"/>
                <w:b/>
                <w:color w:val="FFFFFF" w:themeColor="background1"/>
                <w:sz w:val="24"/>
                <w:lang w:val="fr-FR"/>
              </w:rPr>
              <w:t>ou de filière</w:t>
            </w:r>
          </w:p>
        </w:tc>
        <w:tc>
          <w:tcPr>
            <w:tcW w:w="2567" w:type="pct"/>
            <w:gridSpan w:val="5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87414D" w:rsidRDefault="0087414D" w:rsidP="00793338">
            <w:pPr>
              <w:pStyle w:val="body"/>
              <w:rPr>
                <w:rFonts w:ascii="AB BLine" w:hAnsi="AB BLine"/>
                <w:b/>
                <w:color w:val="000000" w:themeColor="text1"/>
                <w:lang w:val="fr-FR"/>
              </w:rPr>
            </w:pPr>
            <w:r w:rsidRPr="00C20A96">
              <w:rPr>
                <w:rFonts w:ascii="AB BLine" w:hAnsi="AB BLine"/>
                <w:b/>
                <w:color w:val="000000" w:themeColor="text1"/>
                <w:lang w:val="fr-FR"/>
              </w:rPr>
              <w:t>Pour les enseignants-chercheurs INALCO</w:t>
            </w:r>
            <w:r>
              <w:rPr>
                <w:rFonts w:ascii="AB BLine" w:hAnsi="AB BLine"/>
                <w:b/>
                <w:color w:val="000000" w:themeColor="text1"/>
                <w:lang w:val="fr-FR"/>
              </w:rPr>
              <w:t xml:space="preserve"> </w:t>
            </w:r>
            <w:r w:rsidRPr="00C20A96">
              <w:rPr>
                <w:rFonts w:ascii="AB BLine" w:hAnsi="AB BLine"/>
                <w:b/>
                <w:color w:val="000000" w:themeColor="text1"/>
                <w:lang w:val="fr-FR"/>
              </w:rPr>
              <w:t>:</w:t>
            </w:r>
          </w:p>
          <w:p w:rsidR="0087414D" w:rsidRPr="00C20A96" w:rsidRDefault="0087414D" w:rsidP="00793338">
            <w:pPr>
              <w:pStyle w:val="body"/>
              <w:rPr>
                <w:rFonts w:ascii="AB BLine" w:hAnsi="AB BLine"/>
                <w:b/>
                <w:color w:val="000000" w:themeColor="text1"/>
                <w:lang w:val="fr-FR"/>
              </w:rPr>
            </w:pPr>
          </w:p>
          <w:p w:rsidR="0087414D" w:rsidRDefault="0087414D" w:rsidP="005D755D">
            <w:pPr>
              <w:pStyle w:val="body"/>
              <w:numPr>
                <w:ilvl w:val="0"/>
                <w:numId w:val="2"/>
              </w:numPr>
              <w:spacing w:before="0"/>
              <w:ind w:left="0" w:firstLine="230"/>
              <w:rPr>
                <w:rFonts w:ascii="AB BLine" w:hAnsi="AB BLine"/>
                <w:color w:val="000000" w:themeColor="text1"/>
                <w:lang w:val="fr-FR"/>
              </w:rPr>
            </w:pPr>
            <w:r w:rsidRPr="00C20A96">
              <w:rPr>
                <w:rFonts w:ascii="AB BLine" w:hAnsi="AB BLine"/>
                <w:color w:val="000000" w:themeColor="text1"/>
                <w:lang w:val="fr-FR"/>
              </w:rPr>
              <w:t>Absence d’enseignements programmés</w:t>
            </w:r>
          </w:p>
          <w:p w:rsidR="0087414D" w:rsidRDefault="005D755D" w:rsidP="005D755D">
            <w:pPr>
              <w:pStyle w:val="body"/>
              <w:spacing w:before="0"/>
              <w:ind w:left="230"/>
              <w:rPr>
                <w:rFonts w:ascii="AB BLine" w:hAnsi="AB BLine"/>
                <w:color w:val="000000" w:themeColor="text1"/>
                <w:lang w:val="fr-FR"/>
              </w:rPr>
            </w:pPr>
            <w:r>
              <w:rPr>
                <w:rFonts w:ascii="AB BLine" w:hAnsi="AB BLine"/>
                <w:color w:val="000000" w:themeColor="text1"/>
                <w:lang w:val="fr-FR"/>
              </w:rPr>
              <w:tab/>
            </w:r>
            <w:r w:rsidR="0087414D" w:rsidRPr="00C20A96">
              <w:rPr>
                <w:rFonts w:ascii="AB BLine" w:hAnsi="AB BLine"/>
                <w:color w:val="000000" w:themeColor="text1"/>
                <w:lang w:val="fr-FR"/>
              </w:rPr>
              <w:t>pendant la période d’absence</w:t>
            </w:r>
          </w:p>
          <w:p w:rsidR="008C0240" w:rsidRPr="00C20A96" w:rsidRDefault="008C0240" w:rsidP="005D755D">
            <w:pPr>
              <w:pStyle w:val="body"/>
              <w:spacing w:before="0"/>
              <w:ind w:left="230"/>
              <w:rPr>
                <w:rFonts w:ascii="AB BLine" w:hAnsi="AB BLine"/>
                <w:color w:val="000000" w:themeColor="text1"/>
                <w:lang w:val="fr-FR"/>
              </w:rPr>
            </w:pPr>
          </w:p>
          <w:p w:rsidR="0087414D" w:rsidRDefault="0087414D" w:rsidP="005D755D">
            <w:pPr>
              <w:pStyle w:val="body"/>
              <w:numPr>
                <w:ilvl w:val="0"/>
                <w:numId w:val="2"/>
              </w:numPr>
              <w:spacing w:before="0"/>
              <w:ind w:left="230" w:firstLine="0"/>
              <w:rPr>
                <w:rFonts w:ascii="AB BLine" w:hAnsi="AB BLine"/>
                <w:color w:val="000000" w:themeColor="text1"/>
                <w:lang w:val="fr-FR"/>
              </w:rPr>
            </w:pPr>
            <w:r w:rsidRPr="00C20A96">
              <w:rPr>
                <w:rFonts w:ascii="AB BLine" w:hAnsi="AB BLine"/>
                <w:color w:val="000000" w:themeColor="text1"/>
                <w:lang w:val="fr-FR"/>
              </w:rPr>
              <w:t xml:space="preserve">Report ou remplacement des </w:t>
            </w:r>
            <w:r>
              <w:rPr>
                <w:rFonts w:ascii="AB BLine" w:hAnsi="AB BLine"/>
                <w:color w:val="000000" w:themeColor="text1"/>
                <w:lang w:val="fr-FR"/>
              </w:rPr>
              <w:t xml:space="preserve">enseignements </w:t>
            </w:r>
          </w:p>
          <w:p w:rsidR="0087414D" w:rsidRPr="00793338" w:rsidRDefault="005D755D" w:rsidP="005D755D">
            <w:pPr>
              <w:pStyle w:val="body"/>
              <w:spacing w:before="0"/>
              <w:ind w:left="230"/>
              <w:rPr>
                <w:rFonts w:ascii="AB BLine" w:hAnsi="AB BLine"/>
                <w:color w:val="000000" w:themeColor="text1"/>
                <w:lang w:val="fr-FR"/>
              </w:rPr>
            </w:pPr>
            <w:r>
              <w:rPr>
                <w:rFonts w:ascii="AB BLine" w:hAnsi="AB BLine"/>
                <w:color w:val="000000" w:themeColor="text1"/>
                <w:lang w:val="fr-FR"/>
              </w:rPr>
              <w:tab/>
            </w:r>
            <w:r w:rsidR="0087414D" w:rsidRPr="00793338">
              <w:rPr>
                <w:rFonts w:ascii="AB BLine" w:hAnsi="AB BLine"/>
                <w:color w:val="000000" w:themeColor="text1"/>
                <w:lang w:val="fr-FR"/>
              </w:rPr>
              <w:t>programmés pendant la période d’absence</w:t>
            </w:r>
          </w:p>
        </w:tc>
      </w:tr>
      <w:tr w:rsidR="0087414D" w:rsidRPr="00F525DE" w:rsidTr="00C86D02">
        <w:trPr>
          <w:trHeight w:val="1882"/>
          <w:jc w:val="center"/>
        </w:trPr>
        <w:tc>
          <w:tcPr>
            <w:tcW w:w="2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4D" w:rsidRDefault="0087414D" w:rsidP="005B74BE">
            <w:pPr>
              <w:pStyle w:val="body"/>
              <w:spacing w:after="240"/>
              <w:ind w:right="-115"/>
              <w:rPr>
                <w:rFonts w:ascii="AB BLine" w:hAnsi="AB BLine"/>
                <w:lang w:val="fr-FR"/>
              </w:rPr>
            </w:pPr>
            <w:r w:rsidRPr="000A6905">
              <w:rPr>
                <w:rFonts w:ascii="AB BLine" w:hAnsi="AB BLine"/>
                <w:lang w:val="fr-FR"/>
              </w:rPr>
              <w:t>Fait à</w:t>
            </w:r>
            <w:r w:rsidR="00C86D02">
              <w:rPr>
                <w:rFonts w:ascii="AB BLine" w:hAnsi="AB BLine"/>
                <w:lang w:val="fr-FR"/>
              </w:rPr>
              <w:t xml:space="preserve"> </w:t>
            </w:r>
            <w:r w:rsidR="00C86D02"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25"/>
                    <w:format w:val="FIRST CAPITAL"/>
                  </w:textInput>
                </w:ffData>
              </w:fldChar>
            </w:r>
            <w:r w:rsidR="00C86D02"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instrText xml:space="preserve"> FORMTEXT </w:instrText>
            </w:r>
            <w:r w:rsidR="00C86D02"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</w:r>
            <w:r w:rsidR="00C86D02"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separate"/>
            </w:r>
            <w:r w:rsidR="00C86D02"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="00C86D02"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="00C86D02"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="00C86D02"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="00C86D02" w:rsidRPr="005657E5">
              <w:rPr>
                <w:rFonts w:ascii="AB BLine" w:hAnsi="AB BLine"/>
                <w:b/>
                <w:noProof/>
                <w:sz w:val="20"/>
                <w:szCs w:val="16"/>
                <w:lang w:val="fr-FR"/>
              </w:rPr>
              <w:t> </w:t>
            </w:r>
            <w:r w:rsidR="00C86D02" w:rsidRPr="005657E5">
              <w:rPr>
                <w:rFonts w:ascii="AB BLine" w:hAnsi="AB BLine"/>
                <w:b/>
                <w:sz w:val="20"/>
                <w:szCs w:val="16"/>
                <w:lang w:val="fr-FR"/>
              </w:rPr>
              <w:fldChar w:fldCharType="end"/>
            </w:r>
            <w:r w:rsidRPr="000A6905">
              <w:rPr>
                <w:rFonts w:ascii="AB BLine" w:hAnsi="AB BLine"/>
                <w:lang w:val="fr-FR"/>
              </w:rPr>
              <w:tab/>
              <w:t>, le</w:t>
            </w:r>
            <w:r w:rsidR="005B74BE">
              <w:rPr>
                <w:rFonts w:ascii="AB BLine" w:hAnsi="AB BLine"/>
                <w:lang w:val="fr-FR"/>
              </w:rPr>
              <w:tab/>
            </w:r>
            <w:r w:rsidR="005B74BE">
              <w:rPr>
                <w:rFonts w:ascii="AB BLine" w:hAnsi="AB BLine"/>
                <w:sz w:val="16"/>
                <w:szCs w:val="16"/>
                <w:lang w:val="fr-FR"/>
              </w:rPr>
              <w:t xml:space="preserve"> </w:t>
            </w:r>
            <w:sdt>
              <w:sdtPr>
                <w:rPr>
                  <w:rFonts w:ascii="AB BLine" w:hAnsi="AB BLine"/>
                  <w:sz w:val="16"/>
                  <w:szCs w:val="16"/>
                  <w:lang w:val="fr-FR"/>
                </w:rPr>
                <w:id w:val="-88620986"/>
                <w:showingPlcHdr/>
                <w:date w:fullDate="2015-09-10T00:00:00Z">
                  <w:dateFormat w:val="dddd d MMMM 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5B74BE" w:rsidRPr="000A6905">
                  <w:rPr>
                    <w:rStyle w:val="Textedelespacerserv"/>
                    <w:rFonts w:ascii="AB BLine" w:hAnsi="AB BLine"/>
                    <w:sz w:val="12"/>
                    <w:szCs w:val="12"/>
                    <w:lang w:val="fr-FR"/>
                  </w:rPr>
                  <w:t>Cliquez ici pour entrer une date.</w:t>
                </w:r>
              </w:sdtContent>
            </w:sdt>
            <w:r w:rsidR="005B74BE">
              <w:rPr>
                <w:rFonts w:ascii="AB BLine" w:hAnsi="AB BLine"/>
                <w:sz w:val="16"/>
                <w:szCs w:val="16"/>
                <w:lang w:val="fr-FR"/>
              </w:rPr>
              <w:t xml:space="preserve"> </w:t>
            </w:r>
          </w:p>
          <w:p w:rsidR="0087414D" w:rsidRDefault="0087414D" w:rsidP="007357C5">
            <w:pPr>
              <w:pStyle w:val="body"/>
              <w:ind w:right="-115"/>
              <w:rPr>
                <w:rFonts w:ascii="AB BLine" w:hAnsi="AB BLine"/>
                <w:lang w:val="fr-FR"/>
              </w:rPr>
            </w:pPr>
            <w:r>
              <w:rPr>
                <w:rFonts w:ascii="AB BLine" w:hAnsi="AB BLine"/>
                <w:lang w:val="fr-FR"/>
              </w:rPr>
              <w:t>Signature</w:t>
            </w:r>
            <w:r w:rsidR="007357C5">
              <w:rPr>
                <w:rFonts w:ascii="AB BLine" w:hAnsi="AB BLine"/>
                <w:lang w:val="fr-FR"/>
              </w:rPr>
              <w:t> :</w:t>
            </w:r>
          </w:p>
          <w:p w:rsidR="00C86D02" w:rsidRPr="000A6905" w:rsidRDefault="00C86D02" w:rsidP="00C86D02">
            <w:pPr>
              <w:pStyle w:val="body"/>
              <w:ind w:right="-115"/>
              <w:jc w:val="right"/>
              <w:rPr>
                <w:rFonts w:ascii="AB BLine" w:hAnsi="AB BLine"/>
                <w:lang w:val="fr-FR"/>
              </w:rPr>
            </w:pPr>
            <w:r>
              <w:rPr>
                <w:rFonts w:ascii="AB BLine" w:hAnsi="AB BLine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rPr>
                <w:rFonts w:ascii="AB BLine" w:hAnsi="AB BLine"/>
                <w:lang w:val="fr-FR"/>
              </w:rPr>
              <w:instrText xml:space="preserve"> FORMTEXT </w:instrText>
            </w:r>
            <w:r>
              <w:rPr>
                <w:rFonts w:ascii="AB BLine" w:hAnsi="AB BLine"/>
                <w:lang w:val="fr-FR"/>
              </w:rPr>
            </w:r>
            <w:r>
              <w:rPr>
                <w:rFonts w:ascii="AB BLine" w:hAnsi="AB BLine"/>
                <w:lang w:val="fr-FR"/>
              </w:rPr>
              <w:fldChar w:fldCharType="separate"/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noProof/>
                <w:lang w:val="fr-FR"/>
              </w:rPr>
              <w:t> </w:t>
            </w:r>
            <w:r>
              <w:rPr>
                <w:rFonts w:ascii="AB BLine" w:hAnsi="AB BLine"/>
                <w:lang w:val="fr-FR"/>
              </w:rPr>
              <w:fldChar w:fldCharType="end"/>
            </w:r>
          </w:p>
        </w:tc>
        <w:tc>
          <w:tcPr>
            <w:tcW w:w="2567" w:type="pct"/>
            <w:gridSpan w:val="5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7414D" w:rsidRPr="000A6905" w:rsidRDefault="0087414D" w:rsidP="00793338">
            <w:pPr>
              <w:pStyle w:val="body"/>
              <w:ind w:right="-115"/>
              <w:jc w:val="center"/>
              <w:rPr>
                <w:rFonts w:ascii="AB BLine" w:hAnsi="AB BLine"/>
                <w:lang w:val="fr-FR"/>
              </w:rPr>
            </w:pPr>
          </w:p>
        </w:tc>
      </w:tr>
      <w:tr w:rsidR="00075394" w:rsidRPr="00793338" w:rsidTr="00FE61FC">
        <w:trPr>
          <w:trHeight w:val="154"/>
          <w:jc w:val="center"/>
        </w:trPr>
        <w:tc>
          <w:tcPr>
            <w:tcW w:w="772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75394" w:rsidRPr="000A6905" w:rsidRDefault="00075394" w:rsidP="00A83AA9">
            <w:pPr>
              <w:pStyle w:val="body"/>
              <w:spacing w:before="0"/>
              <w:ind w:right="-115"/>
              <w:rPr>
                <w:rFonts w:ascii="AB BLine" w:hAnsi="AB BLine"/>
                <w:sz w:val="16"/>
                <w:lang w:val="fr-FR"/>
              </w:rPr>
            </w:pPr>
          </w:p>
        </w:tc>
        <w:tc>
          <w:tcPr>
            <w:tcW w:w="4228" w:type="pct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75394" w:rsidRPr="000A6905" w:rsidRDefault="00075394" w:rsidP="005B74BE">
            <w:pPr>
              <w:pStyle w:val="body"/>
              <w:spacing w:before="0"/>
              <w:ind w:right="-115"/>
              <w:rPr>
                <w:rFonts w:ascii="AB BLine" w:hAnsi="AB BLine"/>
                <w:sz w:val="16"/>
                <w:lang w:val="fr-FR"/>
              </w:rPr>
            </w:pPr>
          </w:p>
        </w:tc>
      </w:tr>
      <w:tr w:rsidR="00075394" w:rsidRPr="00766BD1" w:rsidTr="006F18B5">
        <w:trPr>
          <w:trHeight w:val="345"/>
          <w:jc w:val="center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3399FF"/>
            <w:vAlign w:val="center"/>
          </w:tcPr>
          <w:p w:rsidR="008C0240" w:rsidRPr="009112E0" w:rsidRDefault="00075394" w:rsidP="008C0240">
            <w:pPr>
              <w:pStyle w:val="body"/>
              <w:spacing w:before="0"/>
              <w:ind w:right="-115"/>
              <w:jc w:val="center"/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</w:pPr>
            <w:r w:rsidRPr="009112E0">
              <w:rPr>
                <w:rFonts w:ascii="AB BLine" w:hAnsi="AB BLine"/>
                <w:b/>
                <w:color w:val="FFFFFF" w:themeColor="background1"/>
                <w:sz w:val="24"/>
                <w:szCs w:val="16"/>
                <w:lang w:val="fr-FR"/>
              </w:rPr>
              <w:t>PARTIE RÉSERVÉE À LA PRÉSIDENCE DE L’INALCO</w:t>
            </w:r>
          </w:p>
        </w:tc>
      </w:tr>
      <w:tr w:rsidR="00075394" w:rsidRPr="005B74BE" w:rsidTr="00FE61FC">
        <w:trPr>
          <w:trHeight w:val="62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75394" w:rsidRDefault="004D0545" w:rsidP="00075394">
            <w:pPr>
              <w:pStyle w:val="body"/>
              <w:spacing w:before="0"/>
              <w:ind w:right="-115"/>
              <w:rPr>
                <w:rFonts w:ascii="AB BLine" w:hAnsi="AB BLine"/>
                <w:szCs w:val="16"/>
                <w:lang w:val="fr-FR"/>
              </w:rPr>
            </w:pPr>
            <w:sdt>
              <w:sdtPr>
                <w:rPr>
                  <w:rFonts w:ascii="AB BLine" w:hAnsi="AB BLine"/>
                  <w:sz w:val="28"/>
                  <w:szCs w:val="16"/>
                  <w:lang w:val="fr-FR"/>
                </w:rPr>
                <w:id w:val="-75513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240">
                  <w:rPr>
                    <w:rFonts w:ascii="MS Gothic" w:eastAsia="MS Gothic" w:hAnsi="MS Gothic" w:hint="eastAsia"/>
                    <w:sz w:val="28"/>
                    <w:szCs w:val="16"/>
                    <w:lang w:val="fr-FR"/>
                  </w:rPr>
                  <w:t>☐</w:t>
                </w:r>
              </w:sdtContent>
            </w:sdt>
            <w:r w:rsidR="00075394" w:rsidRPr="009112E0">
              <w:rPr>
                <w:rFonts w:ascii="AB BLine" w:hAnsi="AB BLine"/>
                <w:sz w:val="28"/>
                <w:szCs w:val="16"/>
                <w:lang w:val="fr-FR"/>
              </w:rPr>
              <w:t xml:space="preserve"> </w:t>
            </w:r>
            <w:r w:rsidR="00075394">
              <w:rPr>
                <w:rFonts w:ascii="AB BLine" w:hAnsi="AB BLine"/>
                <w:szCs w:val="16"/>
                <w:lang w:val="fr-FR"/>
              </w:rPr>
              <w:t>Autorisation accordée</w:t>
            </w:r>
          </w:p>
          <w:p w:rsidR="00075394" w:rsidRPr="000A6905" w:rsidRDefault="004D0545" w:rsidP="00075394">
            <w:pPr>
              <w:pStyle w:val="body"/>
              <w:spacing w:before="0"/>
              <w:ind w:right="-115"/>
              <w:rPr>
                <w:rFonts w:ascii="AB BLine" w:hAnsi="AB BLine"/>
                <w:szCs w:val="16"/>
                <w:lang w:val="fr-FR"/>
              </w:rPr>
            </w:pPr>
            <w:sdt>
              <w:sdtPr>
                <w:rPr>
                  <w:rFonts w:ascii="AB BLine" w:hAnsi="AB BLine"/>
                  <w:sz w:val="28"/>
                  <w:szCs w:val="16"/>
                  <w:lang w:val="fr-FR"/>
                </w:rPr>
                <w:id w:val="-241950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394">
                  <w:rPr>
                    <w:rFonts w:ascii="MS Gothic" w:eastAsia="MS Gothic" w:hAnsi="MS Gothic" w:hint="eastAsia"/>
                    <w:sz w:val="28"/>
                    <w:szCs w:val="16"/>
                    <w:lang w:val="fr-FR"/>
                  </w:rPr>
                  <w:t>☐</w:t>
                </w:r>
              </w:sdtContent>
            </w:sdt>
            <w:r w:rsidR="00075394" w:rsidRPr="009112E0">
              <w:rPr>
                <w:rFonts w:ascii="AB BLine" w:hAnsi="AB BLine"/>
                <w:sz w:val="28"/>
                <w:szCs w:val="16"/>
                <w:lang w:val="fr-FR"/>
              </w:rPr>
              <w:t xml:space="preserve"> </w:t>
            </w:r>
            <w:r w:rsidR="00075394">
              <w:rPr>
                <w:rFonts w:ascii="AB BLine" w:hAnsi="AB BLine"/>
                <w:szCs w:val="16"/>
                <w:lang w:val="fr-FR"/>
              </w:rPr>
              <w:t>Autorisation refusée</w:t>
            </w:r>
          </w:p>
        </w:tc>
      </w:tr>
      <w:tr w:rsidR="00075394" w:rsidRPr="00766BD1" w:rsidTr="002C64AD">
        <w:trPr>
          <w:trHeight w:val="624"/>
          <w:jc w:val="center"/>
        </w:trPr>
        <w:tc>
          <w:tcPr>
            <w:tcW w:w="1287" w:type="pct"/>
            <w:gridSpan w:val="3"/>
            <w:vMerge w:val="restart"/>
            <w:tcBorders>
              <w:left w:val="single" w:sz="8" w:space="0" w:color="auto"/>
            </w:tcBorders>
            <w:vAlign w:val="center"/>
          </w:tcPr>
          <w:p w:rsidR="00075394" w:rsidRPr="000A6905" w:rsidRDefault="00075394" w:rsidP="00075394">
            <w:pPr>
              <w:pStyle w:val="body"/>
              <w:spacing w:before="0"/>
              <w:rPr>
                <w:rFonts w:ascii="AB BLine" w:hAnsi="AB BLine"/>
                <w:szCs w:val="16"/>
                <w:lang w:val="fr-FR"/>
              </w:rPr>
            </w:pPr>
          </w:p>
        </w:tc>
        <w:tc>
          <w:tcPr>
            <w:tcW w:w="3713" w:type="pct"/>
            <w:gridSpan w:val="7"/>
            <w:tcBorders>
              <w:right w:val="single" w:sz="8" w:space="0" w:color="auto"/>
            </w:tcBorders>
            <w:vAlign w:val="center"/>
          </w:tcPr>
          <w:p w:rsidR="00075394" w:rsidRPr="000A6905" w:rsidRDefault="004D0545" w:rsidP="00075394">
            <w:pPr>
              <w:pStyle w:val="body"/>
              <w:spacing w:before="0"/>
              <w:ind w:right="-115"/>
              <w:rPr>
                <w:rFonts w:ascii="AB BLine" w:hAnsi="AB BLine"/>
                <w:szCs w:val="16"/>
                <w:lang w:val="fr-FR"/>
              </w:rPr>
            </w:pPr>
            <w:sdt>
              <w:sdtPr>
                <w:rPr>
                  <w:rFonts w:ascii="AB BLine" w:hAnsi="AB BLine"/>
                  <w:szCs w:val="16"/>
                  <w:lang w:val="fr-FR"/>
                </w:rPr>
                <w:id w:val="84005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394" w:rsidRPr="000A6905">
                  <w:rPr>
                    <w:rFonts w:ascii="Segoe UI Symbol" w:eastAsia="MS Mincho" w:hAnsi="Segoe UI Symbol" w:cs="Segoe UI Symbol"/>
                    <w:szCs w:val="16"/>
                    <w:lang w:val="fr-FR"/>
                  </w:rPr>
                  <w:t>☐</w:t>
                </w:r>
              </w:sdtContent>
            </w:sdt>
            <w:r w:rsidR="00075394" w:rsidRPr="000A6905">
              <w:rPr>
                <w:rFonts w:ascii="AB BLine" w:hAnsi="AB BLine"/>
                <w:szCs w:val="16"/>
                <w:lang w:val="fr-FR"/>
              </w:rPr>
              <w:t xml:space="preserve"> La demande n’est pas parvenue en temps utile à l’Inalco (délai minimum de </w:t>
            </w:r>
            <w:r w:rsidR="00075394">
              <w:rPr>
                <w:rFonts w:ascii="AB BLine" w:hAnsi="AB BLine"/>
                <w:szCs w:val="16"/>
                <w:lang w:val="fr-FR"/>
              </w:rPr>
              <w:t>3</w:t>
            </w:r>
            <w:r w:rsidR="00075394" w:rsidRPr="000A6905">
              <w:rPr>
                <w:rFonts w:ascii="AB BLine" w:hAnsi="AB BLine"/>
                <w:szCs w:val="16"/>
                <w:lang w:val="fr-FR"/>
              </w:rPr>
              <w:t xml:space="preserve"> semaines)</w:t>
            </w:r>
          </w:p>
        </w:tc>
      </w:tr>
      <w:tr w:rsidR="00075394" w:rsidRPr="00766BD1" w:rsidTr="002C64AD">
        <w:trPr>
          <w:trHeight w:val="480"/>
          <w:jc w:val="center"/>
        </w:trPr>
        <w:tc>
          <w:tcPr>
            <w:tcW w:w="1287" w:type="pct"/>
            <w:gridSpan w:val="3"/>
            <w:vMerge/>
            <w:tcBorders>
              <w:left w:val="single" w:sz="8" w:space="0" w:color="auto"/>
            </w:tcBorders>
            <w:vAlign w:val="center"/>
          </w:tcPr>
          <w:p w:rsidR="00075394" w:rsidRPr="000A6905" w:rsidRDefault="00075394" w:rsidP="00075394">
            <w:pPr>
              <w:pStyle w:val="body"/>
              <w:spacing w:before="0"/>
              <w:rPr>
                <w:rFonts w:ascii="AB BLine" w:hAnsi="AB BLine"/>
                <w:szCs w:val="16"/>
                <w:lang w:val="fr-FR"/>
              </w:rPr>
            </w:pPr>
          </w:p>
        </w:tc>
        <w:tc>
          <w:tcPr>
            <w:tcW w:w="3713" w:type="pct"/>
            <w:gridSpan w:val="7"/>
            <w:tcBorders>
              <w:right w:val="single" w:sz="8" w:space="0" w:color="auto"/>
            </w:tcBorders>
            <w:vAlign w:val="center"/>
          </w:tcPr>
          <w:p w:rsidR="00075394" w:rsidRPr="000A6905" w:rsidRDefault="00075394" w:rsidP="00C86D02">
            <w:pPr>
              <w:pStyle w:val="body"/>
              <w:spacing w:before="0"/>
              <w:ind w:right="-113"/>
              <w:rPr>
                <w:rFonts w:ascii="AB BLine" w:hAnsi="AB BLine"/>
                <w:szCs w:val="16"/>
                <w:lang w:val="fr-FR"/>
              </w:rPr>
            </w:pPr>
          </w:p>
        </w:tc>
      </w:tr>
      <w:tr w:rsidR="00075394" w:rsidRPr="0060543A" w:rsidTr="00C866E9">
        <w:trPr>
          <w:trHeight w:val="268"/>
          <w:jc w:val="center"/>
        </w:trPr>
        <w:tc>
          <w:tcPr>
            <w:tcW w:w="1287" w:type="pct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075394" w:rsidRPr="000A6905" w:rsidRDefault="00075394" w:rsidP="00075394">
            <w:pPr>
              <w:pStyle w:val="body"/>
              <w:spacing w:before="0"/>
              <w:rPr>
                <w:rFonts w:ascii="AB BLine" w:hAnsi="AB BLine"/>
                <w:szCs w:val="16"/>
                <w:lang w:val="fr-FR"/>
              </w:rPr>
            </w:pPr>
          </w:p>
        </w:tc>
        <w:tc>
          <w:tcPr>
            <w:tcW w:w="3713" w:type="pct"/>
            <w:gridSpan w:val="7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075394" w:rsidRDefault="004D0545" w:rsidP="00075394">
            <w:pPr>
              <w:pStyle w:val="body"/>
              <w:spacing w:before="0" w:after="120"/>
              <w:ind w:right="-113"/>
              <w:rPr>
                <w:rFonts w:ascii="AB BLine" w:hAnsi="AB BLine"/>
                <w:szCs w:val="16"/>
                <w:lang w:val="fr-FR"/>
              </w:rPr>
            </w:pPr>
            <w:sdt>
              <w:sdtPr>
                <w:rPr>
                  <w:rFonts w:ascii="AB BLine" w:hAnsi="AB BLine"/>
                  <w:szCs w:val="16"/>
                  <w:lang w:val="fr-FR"/>
                </w:rPr>
                <w:id w:val="59622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5394" w:rsidRPr="000A6905">
                  <w:rPr>
                    <w:rFonts w:ascii="Segoe UI Symbol" w:eastAsia="MS Mincho" w:hAnsi="Segoe UI Symbol" w:cs="Segoe UI Symbol"/>
                    <w:szCs w:val="16"/>
                    <w:lang w:val="fr-FR"/>
                  </w:rPr>
                  <w:t>☐</w:t>
                </w:r>
              </w:sdtContent>
            </w:sdt>
            <w:r w:rsidR="00075394">
              <w:rPr>
                <w:rFonts w:ascii="AB BLine" w:hAnsi="AB BLine"/>
                <w:szCs w:val="16"/>
                <w:lang w:val="fr-FR"/>
              </w:rPr>
              <w:t xml:space="preserve"> Autre</w:t>
            </w:r>
          </w:p>
        </w:tc>
      </w:tr>
    </w:tbl>
    <w:p w:rsidR="00841940" w:rsidRDefault="00841940" w:rsidP="00841940">
      <w:pPr>
        <w:tabs>
          <w:tab w:val="left" w:pos="3544"/>
        </w:tabs>
        <w:ind w:left="-284" w:firstLine="284"/>
        <w:rPr>
          <w:rFonts w:ascii="AB BLine" w:hAnsi="AB BLine"/>
          <w:lang w:val="fr-FR"/>
        </w:rPr>
      </w:pPr>
    </w:p>
    <w:p w:rsidR="00E76C9E" w:rsidRPr="000A6905" w:rsidRDefault="00841940" w:rsidP="00841940">
      <w:pPr>
        <w:tabs>
          <w:tab w:val="left" w:pos="3544"/>
        </w:tabs>
        <w:ind w:left="-284" w:firstLine="284"/>
        <w:rPr>
          <w:rFonts w:ascii="AB BLine" w:hAnsi="AB BLine"/>
          <w:lang w:val="fr-FR"/>
        </w:rPr>
      </w:pPr>
      <w:r>
        <w:rPr>
          <w:rFonts w:ascii="AB BLine" w:hAnsi="AB BLine"/>
          <w:lang w:val="fr-FR"/>
        </w:rPr>
        <w:t xml:space="preserve">Fait à </w:t>
      </w:r>
      <w:r w:rsidR="006B7029" w:rsidRPr="000A6905">
        <w:rPr>
          <w:rFonts w:ascii="AB BLine" w:hAnsi="AB BLine"/>
          <w:lang w:val="fr-FR"/>
        </w:rPr>
        <w:t>Paris</w:t>
      </w:r>
      <w:r w:rsidR="00E76C9E" w:rsidRPr="000A6905">
        <w:rPr>
          <w:rFonts w:ascii="AB BLine" w:hAnsi="AB BLine"/>
          <w:lang w:val="fr-FR"/>
        </w:rPr>
        <w:t>, le</w:t>
      </w:r>
      <w:r w:rsidR="00A509B8" w:rsidRPr="000A6905">
        <w:rPr>
          <w:rFonts w:ascii="AB BLine" w:hAnsi="AB BLine"/>
          <w:lang w:val="fr-FR"/>
        </w:rPr>
        <w:tab/>
      </w:r>
      <w:r w:rsidR="00A509B8" w:rsidRPr="000A6905">
        <w:rPr>
          <w:rFonts w:ascii="AB BLine" w:hAnsi="AB BLine"/>
          <w:lang w:val="fr-FR"/>
        </w:rPr>
        <w:tab/>
      </w:r>
      <w:r w:rsidR="00A509B8" w:rsidRPr="000A6905">
        <w:rPr>
          <w:rFonts w:ascii="AB BLine" w:hAnsi="AB BLine"/>
          <w:lang w:val="fr-FR"/>
        </w:rPr>
        <w:tab/>
      </w:r>
      <w:r w:rsidR="00A509B8" w:rsidRPr="000A6905">
        <w:rPr>
          <w:rFonts w:ascii="AB BLine" w:hAnsi="AB BLine"/>
          <w:lang w:val="fr-FR"/>
        </w:rPr>
        <w:tab/>
      </w:r>
      <w:r w:rsidR="00C13B16" w:rsidRPr="000A6905">
        <w:rPr>
          <w:rFonts w:ascii="AB BLine" w:hAnsi="AB BLine"/>
          <w:lang w:val="fr-FR"/>
        </w:rPr>
        <w:t xml:space="preserve"> </w:t>
      </w:r>
      <w:r w:rsidR="006B7029" w:rsidRPr="000A6905">
        <w:rPr>
          <w:rFonts w:ascii="AB BLine" w:hAnsi="AB BLine"/>
          <w:lang w:val="fr-FR"/>
        </w:rPr>
        <w:t>La</w:t>
      </w:r>
      <w:r w:rsidR="00E76C9E" w:rsidRPr="000A6905">
        <w:rPr>
          <w:rFonts w:ascii="AB BLine" w:hAnsi="AB BLine"/>
          <w:lang w:val="fr-FR"/>
        </w:rPr>
        <w:t xml:space="preserve"> Président</w:t>
      </w:r>
      <w:r w:rsidR="006B7029" w:rsidRPr="000A6905">
        <w:rPr>
          <w:rFonts w:ascii="AB BLine" w:hAnsi="AB BLine"/>
          <w:lang w:val="fr-FR"/>
        </w:rPr>
        <w:t>e de l’Inalco</w:t>
      </w:r>
    </w:p>
    <w:p w:rsidR="00621970" w:rsidRDefault="00621970" w:rsidP="00E76C9E">
      <w:pPr>
        <w:jc w:val="center"/>
        <w:rPr>
          <w:rFonts w:ascii="AB BLine" w:hAnsi="AB BLine"/>
          <w:lang w:val="fr-FR"/>
        </w:rPr>
      </w:pPr>
    </w:p>
    <w:p w:rsidR="00B23793" w:rsidRDefault="00B23793" w:rsidP="00E76C9E">
      <w:pPr>
        <w:jc w:val="center"/>
        <w:rPr>
          <w:rFonts w:ascii="AB BLine" w:hAnsi="AB BLine"/>
          <w:lang w:val="fr-FR"/>
        </w:rPr>
      </w:pPr>
    </w:p>
    <w:p w:rsidR="00B23793" w:rsidRPr="000A6905" w:rsidRDefault="00B23793" w:rsidP="00E76C9E">
      <w:pPr>
        <w:jc w:val="center"/>
        <w:rPr>
          <w:rFonts w:ascii="AB BLine" w:hAnsi="AB BLine"/>
          <w:lang w:val="fr-FR"/>
        </w:rPr>
      </w:pPr>
    </w:p>
    <w:p w:rsidR="00083A07" w:rsidRPr="000A6905" w:rsidRDefault="007A39C8" w:rsidP="00E76C9E">
      <w:pPr>
        <w:jc w:val="center"/>
        <w:rPr>
          <w:rFonts w:ascii="AB BLine" w:hAnsi="AB BLine"/>
          <w:lang w:val="fr-FR"/>
        </w:rPr>
      </w:pPr>
      <w:r>
        <w:rPr>
          <w:rFonts w:ascii="AB BLine" w:hAnsi="AB BLine"/>
          <w:lang w:val="fr-FR"/>
        </w:rPr>
        <w:tab/>
      </w:r>
      <w:r>
        <w:rPr>
          <w:rFonts w:ascii="AB BLine" w:hAnsi="AB BLine"/>
          <w:lang w:val="fr-FR"/>
        </w:rPr>
        <w:tab/>
      </w:r>
      <w:r w:rsidR="006B7029" w:rsidRPr="000A6905">
        <w:rPr>
          <w:rFonts w:ascii="AB BLine" w:hAnsi="AB BLine"/>
          <w:lang w:val="fr-FR"/>
        </w:rPr>
        <w:t>Manuelle FRANCK</w:t>
      </w:r>
    </w:p>
    <w:sectPr w:rsidR="00083A07" w:rsidRPr="000A6905" w:rsidSect="009D6A07">
      <w:pgSz w:w="12240" w:h="15840"/>
      <w:pgMar w:top="851" w:right="720" w:bottom="42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32B" w:rsidRDefault="0077632B">
      <w:r>
        <w:separator/>
      </w:r>
    </w:p>
  </w:endnote>
  <w:endnote w:type="continuationSeparator" w:id="0">
    <w:p w:rsidR="0077632B" w:rsidRDefault="0077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76AB2F8-7B06-4BB7-AD38-D1FF831C5D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599ABC2-4C4D-41E8-8537-1A61B5176D4C}"/>
    <w:embedBold r:id="rId3" w:fontKey="{1136BCAC-9601-42F1-AE7A-5A80B3816C5C}"/>
    <w:embedItalic r:id="rId4" w:fontKey="{F8329ED1-6F77-4C5D-9869-D486E3BB18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35C3EDC-25A7-4698-A4F8-EF12A69060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3FE979D-3B20-4874-A63F-2D37DB3298D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BC20B8BA-E9BC-401D-AA5F-1A2066227F8E}"/>
    <w:embedBold r:id="rId8" w:fontKey="{C2B8AC21-E59F-486E-80DE-F0D2FCE98E54}"/>
    <w:embedItalic r:id="rId9" w:fontKey="{685CC100-0978-44EF-8A2A-C5A78FD6C696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B BLine">
    <w:altName w:val="Mangal"/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10" w:fontKey="{1EA0802F-B5E9-4999-91AE-BE3F75ED0782}"/>
    <w:embedBold r:id="rId11" w:fontKey="{AFA9D655-39E9-4B91-8E30-B9DDB91EA6DA}"/>
    <w:embedItalic r:id="rId12" w:fontKey="{B5101E55-8DBB-409A-B8DB-D89BA1068D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3" w:subsetted="1" w:fontKey="{B47E68C0-886B-4F1C-A983-589F3C5A5D06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14" w:fontKey="{41024AC6-18A0-495A-A798-1E54DDB97447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A915BEF-A347-4971-8C99-9533EE4A12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16DC1068-CCEF-4C0D-B69F-59753D8E30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 BLine" w:hAnsi="AB BLine"/>
      </w:rPr>
      <w:id w:val="1970856592"/>
      <w:docPartObj>
        <w:docPartGallery w:val="Page Numbers (Bottom of Page)"/>
        <w:docPartUnique/>
      </w:docPartObj>
    </w:sdtPr>
    <w:sdtEndPr/>
    <w:sdtContent>
      <w:sdt>
        <w:sdtPr>
          <w:rPr>
            <w:rFonts w:ascii="AB BLine" w:hAnsi="AB BLine"/>
          </w:rPr>
          <w:id w:val="323948879"/>
          <w:docPartObj>
            <w:docPartGallery w:val="Page Numbers (Top of Page)"/>
            <w:docPartUnique/>
          </w:docPartObj>
        </w:sdtPr>
        <w:sdtEndPr/>
        <w:sdtContent>
          <w:p w:rsidR="00520BDD" w:rsidRPr="00CB5537" w:rsidRDefault="00520BDD" w:rsidP="00CB5537">
            <w:pPr>
              <w:pStyle w:val="Pieddepage"/>
              <w:jc w:val="right"/>
              <w:rPr>
                <w:rFonts w:ascii="AB BLine" w:hAnsi="AB BLine"/>
              </w:rPr>
            </w:pPr>
            <w:r w:rsidRPr="009112E0">
              <w:rPr>
                <w:rFonts w:ascii="AB BLine" w:hAnsi="AB BLine"/>
                <w:lang w:val="fr-FR"/>
              </w:rPr>
              <w:t xml:space="preserve">Page </w: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begin"/>
            </w:r>
            <w:r w:rsidRPr="009112E0">
              <w:rPr>
                <w:rFonts w:ascii="AB BLine" w:hAnsi="AB BLine"/>
                <w:b/>
                <w:bCs/>
              </w:rPr>
              <w:instrText>PAGE</w:instrTex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separate"/>
            </w:r>
            <w:r w:rsidR="004D0545">
              <w:rPr>
                <w:rFonts w:ascii="AB BLine" w:hAnsi="AB BLine"/>
                <w:b/>
                <w:bCs/>
                <w:noProof/>
              </w:rPr>
              <w:t>1</w: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end"/>
            </w:r>
            <w:r w:rsidRPr="009112E0">
              <w:rPr>
                <w:rFonts w:ascii="AB BLine" w:hAnsi="AB BLine"/>
                <w:lang w:val="fr-FR"/>
              </w:rPr>
              <w:t xml:space="preserve"> sur </w: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begin"/>
            </w:r>
            <w:r w:rsidRPr="009112E0">
              <w:rPr>
                <w:rFonts w:ascii="AB BLine" w:hAnsi="AB BLine"/>
                <w:b/>
                <w:bCs/>
              </w:rPr>
              <w:instrText>NUMPAGES</w:instrTex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separate"/>
            </w:r>
            <w:r w:rsidR="004D0545">
              <w:rPr>
                <w:rFonts w:ascii="AB BLine" w:hAnsi="AB BLine"/>
                <w:b/>
                <w:bCs/>
                <w:noProof/>
              </w:rPr>
              <w:t>2</w:t>
            </w:r>
            <w:r w:rsidRPr="009112E0">
              <w:rPr>
                <w:rFonts w:ascii="AB BLine" w:hAnsi="AB BLine"/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32B" w:rsidRDefault="0077632B">
      <w:r>
        <w:separator/>
      </w:r>
    </w:p>
  </w:footnote>
  <w:footnote w:type="continuationSeparator" w:id="0">
    <w:p w:rsidR="0077632B" w:rsidRDefault="00776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E74DC"/>
    <w:multiLevelType w:val="hybridMultilevel"/>
    <w:tmpl w:val="F97CB0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76C15"/>
    <w:multiLevelType w:val="hybridMultilevel"/>
    <w:tmpl w:val="7DCC9FE8"/>
    <w:lvl w:ilvl="0" w:tplc="A4721D8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2B"/>
    <w:rsid w:val="00011A60"/>
    <w:rsid w:val="00013D52"/>
    <w:rsid w:val="00024F72"/>
    <w:rsid w:val="000437B0"/>
    <w:rsid w:val="00046E53"/>
    <w:rsid w:val="00050024"/>
    <w:rsid w:val="00075394"/>
    <w:rsid w:val="00082DE4"/>
    <w:rsid w:val="00083A07"/>
    <w:rsid w:val="000909A2"/>
    <w:rsid w:val="0009343B"/>
    <w:rsid w:val="000A6905"/>
    <w:rsid w:val="000C45F4"/>
    <w:rsid w:val="000C6005"/>
    <w:rsid w:val="000D2DE3"/>
    <w:rsid w:val="000D3B4A"/>
    <w:rsid w:val="00102709"/>
    <w:rsid w:val="001073A6"/>
    <w:rsid w:val="00113FAE"/>
    <w:rsid w:val="001153E2"/>
    <w:rsid w:val="00124BFA"/>
    <w:rsid w:val="00127FA2"/>
    <w:rsid w:val="00160DC9"/>
    <w:rsid w:val="00165CEE"/>
    <w:rsid w:val="00180726"/>
    <w:rsid w:val="001946B5"/>
    <w:rsid w:val="001966B9"/>
    <w:rsid w:val="001A24F4"/>
    <w:rsid w:val="001A421B"/>
    <w:rsid w:val="001B3126"/>
    <w:rsid w:val="001B4A38"/>
    <w:rsid w:val="001B6BDB"/>
    <w:rsid w:val="001E0FB5"/>
    <w:rsid w:val="001E6146"/>
    <w:rsid w:val="001E646B"/>
    <w:rsid w:val="001F1AFB"/>
    <w:rsid w:val="001F20E4"/>
    <w:rsid w:val="0020524D"/>
    <w:rsid w:val="002068E5"/>
    <w:rsid w:val="00211647"/>
    <w:rsid w:val="00215E0A"/>
    <w:rsid w:val="00222D72"/>
    <w:rsid w:val="002237F3"/>
    <w:rsid w:val="00233F9D"/>
    <w:rsid w:val="00235F10"/>
    <w:rsid w:val="00242C48"/>
    <w:rsid w:val="00245C32"/>
    <w:rsid w:val="00251ED1"/>
    <w:rsid w:val="0025255F"/>
    <w:rsid w:val="00276525"/>
    <w:rsid w:val="00280F94"/>
    <w:rsid w:val="00295F1D"/>
    <w:rsid w:val="002C64AD"/>
    <w:rsid w:val="002D6F5C"/>
    <w:rsid w:val="002D7768"/>
    <w:rsid w:val="002E0C53"/>
    <w:rsid w:val="002E401B"/>
    <w:rsid w:val="002E687A"/>
    <w:rsid w:val="0030426F"/>
    <w:rsid w:val="00305038"/>
    <w:rsid w:val="00316136"/>
    <w:rsid w:val="00326AFD"/>
    <w:rsid w:val="00330528"/>
    <w:rsid w:val="00334658"/>
    <w:rsid w:val="003356CF"/>
    <w:rsid w:val="0035622F"/>
    <w:rsid w:val="00382FE4"/>
    <w:rsid w:val="00390935"/>
    <w:rsid w:val="003A2214"/>
    <w:rsid w:val="003A2700"/>
    <w:rsid w:val="003A517D"/>
    <w:rsid w:val="003B3080"/>
    <w:rsid w:val="003C2B6F"/>
    <w:rsid w:val="003C7DD0"/>
    <w:rsid w:val="003E32F7"/>
    <w:rsid w:val="003F3479"/>
    <w:rsid w:val="00442BE3"/>
    <w:rsid w:val="00456F80"/>
    <w:rsid w:val="0047316D"/>
    <w:rsid w:val="004748F2"/>
    <w:rsid w:val="0047755D"/>
    <w:rsid w:val="004925D3"/>
    <w:rsid w:val="004A0456"/>
    <w:rsid w:val="004B21E7"/>
    <w:rsid w:val="004B4A67"/>
    <w:rsid w:val="004B7924"/>
    <w:rsid w:val="004C59F7"/>
    <w:rsid w:val="004C6D69"/>
    <w:rsid w:val="004C77BD"/>
    <w:rsid w:val="004D0545"/>
    <w:rsid w:val="004D3E6C"/>
    <w:rsid w:val="004F1028"/>
    <w:rsid w:val="004F12AA"/>
    <w:rsid w:val="00501546"/>
    <w:rsid w:val="00507E14"/>
    <w:rsid w:val="00512FA1"/>
    <w:rsid w:val="00513C1E"/>
    <w:rsid w:val="00513C88"/>
    <w:rsid w:val="00520BDD"/>
    <w:rsid w:val="00525B31"/>
    <w:rsid w:val="0052609E"/>
    <w:rsid w:val="00530B04"/>
    <w:rsid w:val="00531F70"/>
    <w:rsid w:val="0053483A"/>
    <w:rsid w:val="00544E81"/>
    <w:rsid w:val="00550ED8"/>
    <w:rsid w:val="005657E5"/>
    <w:rsid w:val="00573013"/>
    <w:rsid w:val="00575078"/>
    <w:rsid w:val="005862C9"/>
    <w:rsid w:val="005867A6"/>
    <w:rsid w:val="005B4B60"/>
    <w:rsid w:val="005B74BE"/>
    <w:rsid w:val="005B78B4"/>
    <w:rsid w:val="005C5A5D"/>
    <w:rsid w:val="005D755D"/>
    <w:rsid w:val="005E5F68"/>
    <w:rsid w:val="005E6F32"/>
    <w:rsid w:val="005E7445"/>
    <w:rsid w:val="005F32DC"/>
    <w:rsid w:val="005F38F7"/>
    <w:rsid w:val="005F3B14"/>
    <w:rsid w:val="005F6495"/>
    <w:rsid w:val="0060543A"/>
    <w:rsid w:val="00610AFD"/>
    <w:rsid w:val="0061301F"/>
    <w:rsid w:val="00613FD9"/>
    <w:rsid w:val="00615B8E"/>
    <w:rsid w:val="00621970"/>
    <w:rsid w:val="006673B0"/>
    <w:rsid w:val="00677392"/>
    <w:rsid w:val="00693BB0"/>
    <w:rsid w:val="006945B2"/>
    <w:rsid w:val="0069777C"/>
    <w:rsid w:val="006B7029"/>
    <w:rsid w:val="006C245C"/>
    <w:rsid w:val="006D1E89"/>
    <w:rsid w:val="006D5F17"/>
    <w:rsid w:val="006D6F7D"/>
    <w:rsid w:val="006E48FC"/>
    <w:rsid w:val="006F1054"/>
    <w:rsid w:val="006F18B5"/>
    <w:rsid w:val="006F4801"/>
    <w:rsid w:val="00703591"/>
    <w:rsid w:val="00711A01"/>
    <w:rsid w:val="0071422D"/>
    <w:rsid w:val="00715F04"/>
    <w:rsid w:val="00721A66"/>
    <w:rsid w:val="00723310"/>
    <w:rsid w:val="007357C5"/>
    <w:rsid w:val="00737DF7"/>
    <w:rsid w:val="00742C26"/>
    <w:rsid w:val="00742E8A"/>
    <w:rsid w:val="00743F57"/>
    <w:rsid w:val="007441D5"/>
    <w:rsid w:val="00746A69"/>
    <w:rsid w:val="00766BD1"/>
    <w:rsid w:val="00770131"/>
    <w:rsid w:val="00772653"/>
    <w:rsid w:val="0077632B"/>
    <w:rsid w:val="00793338"/>
    <w:rsid w:val="00795027"/>
    <w:rsid w:val="007A39C8"/>
    <w:rsid w:val="007A3F2B"/>
    <w:rsid w:val="007B26DD"/>
    <w:rsid w:val="007B45D5"/>
    <w:rsid w:val="007B5906"/>
    <w:rsid w:val="007C07FC"/>
    <w:rsid w:val="007D5435"/>
    <w:rsid w:val="007D783D"/>
    <w:rsid w:val="008003A8"/>
    <w:rsid w:val="0080238C"/>
    <w:rsid w:val="008037ED"/>
    <w:rsid w:val="00810621"/>
    <w:rsid w:val="0081778F"/>
    <w:rsid w:val="00835AF8"/>
    <w:rsid w:val="00836254"/>
    <w:rsid w:val="00841940"/>
    <w:rsid w:val="00844259"/>
    <w:rsid w:val="008504D4"/>
    <w:rsid w:val="00865B2F"/>
    <w:rsid w:val="00871ECD"/>
    <w:rsid w:val="0087414D"/>
    <w:rsid w:val="00875113"/>
    <w:rsid w:val="00883A91"/>
    <w:rsid w:val="00886F77"/>
    <w:rsid w:val="008930F2"/>
    <w:rsid w:val="008A4E40"/>
    <w:rsid w:val="008C0240"/>
    <w:rsid w:val="008C3267"/>
    <w:rsid w:val="008D54AD"/>
    <w:rsid w:val="008E6126"/>
    <w:rsid w:val="008F23A7"/>
    <w:rsid w:val="00903052"/>
    <w:rsid w:val="0090401E"/>
    <w:rsid w:val="009112E0"/>
    <w:rsid w:val="009203CE"/>
    <w:rsid w:val="0092279B"/>
    <w:rsid w:val="00924417"/>
    <w:rsid w:val="009375D6"/>
    <w:rsid w:val="0094018F"/>
    <w:rsid w:val="0094759D"/>
    <w:rsid w:val="00961992"/>
    <w:rsid w:val="00961C48"/>
    <w:rsid w:val="00962759"/>
    <w:rsid w:val="00963B06"/>
    <w:rsid w:val="00974EBF"/>
    <w:rsid w:val="009806F5"/>
    <w:rsid w:val="00994AD6"/>
    <w:rsid w:val="00996CC7"/>
    <w:rsid w:val="009A0EC1"/>
    <w:rsid w:val="009A589C"/>
    <w:rsid w:val="009A6131"/>
    <w:rsid w:val="009A6760"/>
    <w:rsid w:val="009B0C93"/>
    <w:rsid w:val="009B127E"/>
    <w:rsid w:val="009B1C91"/>
    <w:rsid w:val="009B3904"/>
    <w:rsid w:val="009C732A"/>
    <w:rsid w:val="009D2E0E"/>
    <w:rsid w:val="009D4548"/>
    <w:rsid w:val="009D57CC"/>
    <w:rsid w:val="009D620F"/>
    <w:rsid w:val="009D6A07"/>
    <w:rsid w:val="009F1CC7"/>
    <w:rsid w:val="00A17FB9"/>
    <w:rsid w:val="00A237D4"/>
    <w:rsid w:val="00A46A22"/>
    <w:rsid w:val="00A509B8"/>
    <w:rsid w:val="00A514A0"/>
    <w:rsid w:val="00A528DD"/>
    <w:rsid w:val="00A52E6F"/>
    <w:rsid w:val="00A5425D"/>
    <w:rsid w:val="00A61899"/>
    <w:rsid w:val="00A62728"/>
    <w:rsid w:val="00A631BE"/>
    <w:rsid w:val="00A65BFD"/>
    <w:rsid w:val="00A83AA9"/>
    <w:rsid w:val="00A84AE4"/>
    <w:rsid w:val="00A923ED"/>
    <w:rsid w:val="00AA0F17"/>
    <w:rsid w:val="00AA4E13"/>
    <w:rsid w:val="00AA73AE"/>
    <w:rsid w:val="00AB39AE"/>
    <w:rsid w:val="00AB4C59"/>
    <w:rsid w:val="00AD716D"/>
    <w:rsid w:val="00B05DE6"/>
    <w:rsid w:val="00B07793"/>
    <w:rsid w:val="00B11764"/>
    <w:rsid w:val="00B14DDC"/>
    <w:rsid w:val="00B221A5"/>
    <w:rsid w:val="00B23793"/>
    <w:rsid w:val="00B33210"/>
    <w:rsid w:val="00B53166"/>
    <w:rsid w:val="00B5442A"/>
    <w:rsid w:val="00B54DAC"/>
    <w:rsid w:val="00B65F36"/>
    <w:rsid w:val="00B70E4E"/>
    <w:rsid w:val="00B744EE"/>
    <w:rsid w:val="00B923DE"/>
    <w:rsid w:val="00B95F32"/>
    <w:rsid w:val="00BA017A"/>
    <w:rsid w:val="00BA37F3"/>
    <w:rsid w:val="00BA5AF9"/>
    <w:rsid w:val="00BA60AA"/>
    <w:rsid w:val="00BC0B53"/>
    <w:rsid w:val="00BC168E"/>
    <w:rsid w:val="00BD23C5"/>
    <w:rsid w:val="00BD4E86"/>
    <w:rsid w:val="00BE7DB3"/>
    <w:rsid w:val="00BF5000"/>
    <w:rsid w:val="00C010DC"/>
    <w:rsid w:val="00C02B22"/>
    <w:rsid w:val="00C04DFE"/>
    <w:rsid w:val="00C126A0"/>
    <w:rsid w:val="00C13B16"/>
    <w:rsid w:val="00C14763"/>
    <w:rsid w:val="00C20A96"/>
    <w:rsid w:val="00C46015"/>
    <w:rsid w:val="00C554B1"/>
    <w:rsid w:val="00C6087F"/>
    <w:rsid w:val="00C71169"/>
    <w:rsid w:val="00C81595"/>
    <w:rsid w:val="00C866E9"/>
    <w:rsid w:val="00C86D02"/>
    <w:rsid w:val="00C87111"/>
    <w:rsid w:val="00C87298"/>
    <w:rsid w:val="00C93921"/>
    <w:rsid w:val="00C94E05"/>
    <w:rsid w:val="00C96F9C"/>
    <w:rsid w:val="00C97D13"/>
    <w:rsid w:val="00CB46A6"/>
    <w:rsid w:val="00CB5537"/>
    <w:rsid w:val="00CD4D60"/>
    <w:rsid w:val="00CE6040"/>
    <w:rsid w:val="00CF1B13"/>
    <w:rsid w:val="00CF4702"/>
    <w:rsid w:val="00D04E2A"/>
    <w:rsid w:val="00D07C1C"/>
    <w:rsid w:val="00D34660"/>
    <w:rsid w:val="00D42FA0"/>
    <w:rsid w:val="00D4648B"/>
    <w:rsid w:val="00D53370"/>
    <w:rsid w:val="00D56ED2"/>
    <w:rsid w:val="00D637B4"/>
    <w:rsid w:val="00D86CB2"/>
    <w:rsid w:val="00D96CA7"/>
    <w:rsid w:val="00DB5376"/>
    <w:rsid w:val="00DD7B40"/>
    <w:rsid w:val="00DE3EE8"/>
    <w:rsid w:val="00DE5622"/>
    <w:rsid w:val="00DF7DFC"/>
    <w:rsid w:val="00E0588D"/>
    <w:rsid w:val="00E2022F"/>
    <w:rsid w:val="00E21AEE"/>
    <w:rsid w:val="00E270A3"/>
    <w:rsid w:val="00E40315"/>
    <w:rsid w:val="00E55DB7"/>
    <w:rsid w:val="00E76C9E"/>
    <w:rsid w:val="00E858FF"/>
    <w:rsid w:val="00E91FBF"/>
    <w:rsid w:val="00EA399A"/>
    <w:rsid w:val="00EC2BEF"/>
    <w:rsid w:val="00ED3847"/>
    <w:rsid w:val="00EE7E65"/>
    <w:rsid w:val="00EF3D7E"/>
    <w:rsid w:val="00F13C4E"/>
    <w:rsid w:val="00F34D8E"/>
    <w:rsid w:val="00F505AA"/>
    <w:rsid w:val="00F525DE"/>
    <w:rsid w:val="00F808D3"/>
    <w:rsid w:val="00F92267"/>
    <w:rsid w:val="00F95BCC"/>
    <w:rsid w:val="00FA6984"/>
    <w:rsid w:val="00FB0825"/>
    <w:rsid w:val="00FC4E42"/>
    <w:rsid w:val="00FE27C3"/>
    <w:rsid w:val="00FE2829"/>
    <w:rsid w:val="00FE61FC"/>
    <w:rsid w:val="00FE7095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825"/>
    <w:rPr>
      <w:rFonts w:ascii="Book Antiqua" w:hAnsi="Book Antiqua"/>
      <w:sz w:val="18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326AFD"/>
    <w:pPr>
      <w:outlineLvl w:val="0"/>
    </w:pPr>
    <w:rPr>
      <w:sz w:val="40"/>
    </w:rPr>
  </w:style>
  <w:style w:type="paragraph" w:styleId="Titre2">
    <w:name w:val="heading 2"/>
    <w:basedOn w:val="Normal"/>
    <w:next w:val="Normal"/>
    <w:qFormat/>
    <w:rsid w:val="0025255F"/>
    <w:pPr>
      <w:spacing w:before="120"/>
      <w:outlineLvl w:val="1"/>
    </w:pPr>
    <w:rPr>
      <w:caps/>
      <w:spacing w:val="10"/>
      <w:szCs w:val="16"/>
    </w:rPr>
  </w:style>
  <w:style w:type="paragraph" w:styleId="Titre3">
    <w:name w:val="heading 3"/>
    <w:basedOn w:val="Normal"/>
    <w:next w:val="Normal"/>
    <w:qFormat/>
    <w:rsid w:val="00A923ED"/>
    <w:pPr>
      <w:spacing w:before="40"/>
      <w:outlineLvl w:val="2"/>
    </w:pPr>
    <w:rPr>
      <w:b/>
      <w:caps/>
      <w:spacing w:val="10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9777C"/>
    <w:pPr>
      <w:spacing w:before="100" w:beforeAutospacing="1" w:after="119"/>
    </w:pPr>
    <w:rPr>
      <w:rFonts w:ascii="Times New Roman" w:hAnsi="Times New Roman"/>
      <w:sz w:val="24"/>
      <w:lang w:val="fr-FR" w:eastAsia="fr-FR"/>
    </w:rPr>
  </w:style>
  <w:style w:type="paragraph" w:customStyle="1" w:styleId="body">
    <w:name w:val="body"/>
    <w:basedOn w:val="Normal"/>
    <w:rsid w:val="00326AFD"/>
    <w:pPr>
      <w:spacing w:before="80"/>
    </w:pPr>
    <w:rPr>
      <w:spacing w:val="10"/>
      <w:szCs w:val="18"/>
    </w:rPr>
  </w:style>
  <w:style w:type="paragraph" w:customStyle="1" w:styleId="italic">
    <w:name w:val="italic"/>
    <w:basedOn w:val="Normal"/>
    <w:rsid w:val="00FB0825"/>
    <w:rPr>
      <w:i/>
      <w:spacing w:val="10"/>
      <w:szCs w:val="18"/>
    </w:rPr>
  </w:style>
  <w:style w:type="character" w:styleId="Textedelespacerserv">
    <w:name w:val="Placeholder Text"/>
    <w:basedOn w:val="Policepardfaut"/>
    <w:uiPriority w:val="99"/>
    <w:semiHidden/>
    <w:rsid w:val="0069777C"/>
    <w:rPr>
      <w:color w:val="808080"/>
    </w:rPr>
  </w:style>
  <w:style w:type="paragraph" w:styleId="Textedebulles">
    <w:name w:val="Balloon Text"/>
    <w:basedOn w:val="Normal"/>
    <w:semiHidden/>
    <w:rsid w:val="00513C1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9112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112E0"/>
    <w:rPr>
      <w:rFonts w:ascii="Book Antiqua" w:hAnsi="Book Antiqua"/>
      <w:sz w:val="18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112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12E0"/>
    <w:rPr>
      <w:rFonts w:ascii="Book Antiqua" w:hAnsi="Book Antiqua"/>
      <w:sz w:val="18"/>
      <w:szCs w:val="24"/>
      <w:lang w:val="en-US" w:eastAsia="en-US"/>
    </w:rPr>
  </w:style>
  <w:style w:type="character" w:styleId="Marquedecommentaire">
    <w:name w:val="annotation reference"/>
    <w:basedOn w:val="Policepardfaut"/>
    <w:semiHidden/>
    <w:unhideWhenUsed/>
    <w:rsid w:val="0090401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90401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90401E"/>
    <w:rPr>
      <w:rFonts w:ascii="Book Antiqua" w:hAnsi="Book Antiqua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9040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90401E"/>
    <w:rPr>
      <w:rFonts w:ascii="Book Antiqua" w:hAnsi="Book Antiqua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2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9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gaudard\Bureau\Mod&#232;le%20formluaire%20absence\III_Absence%20du%20personnel%20de%20l'enseignement%20sup&#233;rieur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CB4EC-83E4-4143-B9AF-1AE004EE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III_Absence du personnel de l'enseignement supérieur</Template>
  <TotalTime>0</TotalTime>
  <Pages>2</Pages>
  <Words>574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2003-12-09T09:13:00Z</cp:lastPrinted>
  <dcterms:created xsi:type="dcterms:W3CDTF">2017-03-22T09:00:00Z</dcterms:created>
  <dcterms:modified xsi:type="dcterms:W3CDTF">2017-03-22T09:00:00Z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TC010183911036</vt:lpwstr>
  </property>
</Properties>
</file>